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1B0A2F" w:rsidP="00B65883">
      <w:pPr>
        <w:pStyle w:val="Title"/>
      </w:pPr>
      <w:r>
        <w:rPr>
          <w:rFonts w:eastAsia="Arial"/>
          <w:i w:val="0"/>
          <w:lang w:val="cy-GB"/>
        </w:rPr>
        <w:t xml:space="preserve">Rhaglen Darpariaeth Ieuenctid Rhos </w:t>
      </w:r>
    </w:p>
    <w:p w:rsidR="00C76BF0" w:rsidRPr="00013F2C" w:rsidRDefault="001B0A2F" w:rsidP="00B65883">
      <w:pPr>
        <w:pStyle w:val="Title"/>
      </w:pPr>
      <w:r>
        <w:rPr>
          <w:rFonts w:eastAsia="Arial"/>
          <w:iCs/>
          <w:lang w:val="cy-GB"/>
        </w:rPr>
        <w:t>Medi 2022 – Rhagfyr 2022</w:t>
      </w:r>
    </w:p>
    <w:p w:rsidR="00C76BF0" w:rsidRPr="00013F2C" w:rsidRDefault="00C76BF0" w:rsidP="00B65883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7537E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1B0A2F" w:rsidP="00B65883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1B0A2F" w:rsidP="00B65883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1B0A2F" w:rsidP="00B65883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1B0A2F" w:rsidP="00B65883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</w:t>
            </w:r>
            <w:r>
              <w:rPr>
                <w:rFonts w:eastAsia="Arial"/>
                <w:bCs/>
                <w:iCs/>
                <w:lang w:val="cy-GB"/>
              </w:rPr>
              <w:t>liad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Pr="001C67FB" w:rsidRDefault="001B0A2F" w:rsidP="00B65883">
            <w:r>
              <w:rPr>
                <w:rFonts w:eastAsia="Arial"/>
                <w:bCs/>
                <w:iCs/>
                <w:lang w:val="cy-GB"/>
              </w:rPr>
              <w:t>14/09/2022</w:t>
            </w:r>
          </w:p>
        </w:tc>
        <w:tc>
          <w:tcPr>
            <w:tcW w:w="1343" w:type="pct"/>
            <w:shd w:val="clear" w:color="auto" w:fill="auto"/>
          </w:tcPr>
          <w:p w:rsidR="00032A94" w:rsidRDefault="001B0A2F" w:rsidP="00B65883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Parc Ponciau – Llwyfan Bandiau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21/09/2022</w:t>
            </w:r>
          </w:p>
        </w:tc>
        <w:tc>
          <w:tcPr>
            <w:tcW w:w="1343" w:type="pct"/>
            <w:shd w:val="clear" w:color="auto" w:fill="auto"/>
          </w:tcPr>
          <w:p w:rsidR="006B12B6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Gwneud eich Pitsa eich hun</w:t>
            </w:r>
          </w:p>
          <w:p w:rsidR="00B6588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YMWELIAD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Canolfan Ieuenctid Rhiwabon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Stanley Grove</w:t>
            </w:r>
          </w:p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Rhiwabon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Pr="001C67FB" w:rsidRDefault="001B0A2F" w:rsidP="00B65883">
            <w:r>
              <w:rPr>
                <w:rFonts w:eastAsia="Arial"/>
                <w:bCs/>
                <w:iCs/>
                <w:lang w:val="cy-GB"/>
              </w:rPr>
              <w:t>28/09/2022</w:t>
            </w:r>
          </w:p>
        </w:tc>
        <w:tc>
          <w:tcPr>
            <w:tcW w:w="1343" w:type="pct"/>
            <w:shd w:val="clear" w:color="auto" w:fill="auto"/>
          </w:tcPr>
          <w:p w:rsidR="0049277A" w:rsidRDefault="001B0A2F" w:rsidP="00B65883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Parc Ponciau – Llwyfan Bandiau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E7556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05/10/2022</w:t>
            </w:r>
          </w:p>
        </w:tc>
        <w:tc>
          <w:tcPr>
            <w:tcW w:w="1343" w:type="pct"/>
            <w:shd w:val="clear" w:color="auto" w:fill="auto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Noson Gemau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(</w:t>
            </w:r>
            <w:proofErr w:type="spellStart"/>
            <w:r>
              <w:rPr>
                <w:rFonts w:eastAsia="Arial"/>
                <w:bCs/>
                <w:iCs/>
                <w:color w:val="4F81BD"/>
                <w:lang w:val="cy-GB"/>
              </w:rPr>
              <w:t>Switch</w:t>
            </w:r>
            <w:proofErr w:type="spellEnd"/>
            <w:r>
              <w:rPr>
                <w:rFonts w:eastAsia="Arial"/>
                <w:bCs/>
                <w:iCs/>
                <w:color w:val="4F81BD"/>
                <w:lang w:val="cy-GB"/>
              </w:rPr>
              <w:t>, gemau bwrdd, bwrdd pŵl)</w:t>
            </w:r>
          </w:p>
          <w:p w:rsidR="00B6588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YMWELIAD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Canolfa</w:t>
            </w:r>
            <w:r>
              <w:rPr>
                <w:rFonts w:eastAsia="Arial"/>
                <w:bCs/>
                <w:iCs/>
                <w:color w:val="4F81BD"/>
                <w:lang w:val="cy-GB"/>
              </w:rPr>
              <w:t>n Ieuenctid Rhiwabon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Stanley Grove</w:t>
            </w:r>
          </w:p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Rhiwabon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B65883" w:rsidRDefault="001B0A2F" w:rsidP="00B6588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12/10/2022</w:t>
            </w:r>
          </w:p>
        </w:tc>
        <w:tc>
          <w:tcPr>
            <w:tcW w:w="1343" w:type="pct"/>
            <w:shd w:val="clear" w:color="auto" w:fill="auto"/>
          </w:tcPr>
          <w:p w:rsidR="0049277A" w:rsidRPr="00B65883" w:rsidRDefault="001B0A2F" w:rsidP="001B0A2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Darpariaeth ar gau ar gyfer</w:t>
            </w: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 cynllunio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1B0A2F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  <w:tc>
          <w:tcPr>
            <w:tcW w:w="1364" w:type="pct"/>
            <w:shd w:val="clear" w:color="auto" w:fill="auto"/>
          </w:tcPr>
          <w:p w:rsidR="0049277A" w:rsidRPr="00B65883" w:rsidRDefault="001B0A2F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19/10/2022</w:t>
            </w:r>
          </w:p>
        </w:tc>
        <w:tc>
          <w:tcPr>
            <w:tcW w:w="1343" w:type="pct"/>
            <w:shd w:val="clear" w:color="auto" w:fill="auto"/>
          </w:tcPr>
          <w:p w:rsidR="006067D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Cerfio Pwmpenni </w:t>
            </w:r>
          </w:p>
          <w:p w:rsidR="00B6588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YMWELIAD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Canolfan Ieuenctid Rhiwabon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Stanley Grove</w:t>
            </w:r>
          </w:p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Rhiwabon</w:t>
            </w:r>
          </w:p>
        </w:tc>
      </w:tr>
      <w:tr w:rsidR="007537E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1C67FB" w:rsidRDefault="001B0A2F" w:rsidP="00B65883">
            <w:r>
              <w:rPr>
                <w:rFonts w:eastAsia="Arial"/>
                <w:bCs/>
                <w:iCs/>
                <w:lang w:val="cy-GB"/>
              </w:rPr>
              <w:t>26/10/2022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1B0A2F" w:rsidP="00B65883">
            <w:r>
              <w:rPr>
                <w:rFonts w:eastAsia="Arial"/>
                <w:bCs/>
                <w:iCs/>
                <w:lang w:val="cy-GB"/>
              </w:rPr>
              <w:t>Cŵn poeth a siocled poeth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Parc Ponciau – Llwyfan Bandiau</w:t>
            </w:r>
          </w:p>
        </w:tc>
      </w:tr>
      <w:tr w:rsidR="007537EC" w:rsidTr="00EA69E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EA69E2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Wythnos o Wyliau Hanne</w:t>
            </w:r>
            <w:r>
              <w:rPr>
                <w:rFonts w:eastAsia="Arial"/>
                <w:bCs/>
                <w:iCs/>
                <w:lang w:val="cy-GB"/>
              </w:rPr>
              <w:t xml:space="preserve">r Tymor yr Hydref </w:t>
            </w:r>
          </w:p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49277A" w:rsidRPr="001C67FB" w:rsidRDefault="001B0A2F" w:rsidP="00B65883">
            <w:r>
              <w:rPr>
                <w:rFonts w:eastAsia="Arial"/>
                <w:bCs/>
                <w:iCs/>
                <w:lang w:val="cy-GB"/>
              </w:rPr>
              <w:t>09/11/2022</w:t>
            </w:r>
          </w:p>
        </w:tc>
        <w:tc>
          <w:tcPr>
            <w:tcW w:w="1343" w:type="pct"/>
          </w:tcPr>
          <w:p w:rsidR="00DC2E54" w:rsidRPr="00090992" w:rsidRDefault="001B0A2F" w:rsidP="00B65883">
            <w:r>
              <w:rPr>
                <w:rFonts w:eastAsia="Arial"/>
                <w:bCs/>
                <w:iCs/>
                <w:lang w:val="cy-GB"/>
              </w:rPr>
              <w:t>Cŵn poeth a siocled poeth</w:t>
            </w:r>
          </w:p>
        </w:tc>
        <w:tc>
          <w:tcPr>
            <w:tcW w:w="1127" w:type="pct"/>
            <w:vAlign w:val="center"/>
          </w:tcPr>
          <w:p w:rsidR="006067D3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6pm–8pm</w:t>
            </w:r>
          </w:p>
        </w:tc>
        <w:tc>
          <w:tcPr>
            <w:tcW w:w="1364" w:type="pct"/>
          </w:tcPr>
          <w:p w:rsidR="000A33B0" w:rsidRPr="00B55C79" w:rsidRDefault="001B0A2F" w:rsidP="00B65883">
            <w:r>
              <w:rPr>
                <w:rFonts w:eastAsia="Arial"/>
                <w:bCs/>
                <w:iCs/>
                <w:lang w:val="cy-GB"/>
              </w:rPr>
              <w:t>Parc Ponciau – Llwyfan Bandiau</w:t>
            </w:r>
          </w:p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EE7556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16/11/2022</w:t>
            </w:r>
          </w:p>
        </w:tc>
        <w:tc>
          <w:tcPr>
            <w:tcW w:w="1343" w:type="pct"/>
          </w:tcPr>
          <w:p w:rsidR="006B12B6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Crempogau </w:t>
            </w:r>
          </w:p>
          <w:p w:rsidR="00B6588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YMWELIAD</w:t>
            </w:r>
          </w:p>
        </w:tc>
        <w:tc>
          <w:tcPr>
            <w:tcW w:w="1127" w:type="pct"/>
            <w:vAlign w:val="center"/>
          </w:tcPr>
          <w:p w:rsidR="0049277A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Canolfan Ieuenctid Rhiwabon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Stanley Grove</w:t>
            </w:r>
          </w:p>
          <w:p w:rsidR="000A33B0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Rhiwabon</w:t>
            </w:r>
          </w:p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B65883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lastRenderedPageBreak/>
              <w:t>Iau 17/11/2022</w:t>
            </w:r>
          </w:p>
        </w:tc>
        <w:tc>
          <w:tcPr>
            <w:tcW w:w="1343" w:type="pct"/>
          </w:tcPr>
          <w:p w:rsidR="00B65883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>Diwrnod Byd-eang y Plant</w:t>
            </w:r>
          </w:p>
          <w:p w:rsidR="00B65883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>YMWELIAD</w:t>
            </w:r>
          </w:p>
        </w:tc>
        <w:tc>
          <w:tcPr>
            <w:tcW w:w="1127" w:type="pct"/>
            <w:vAlign w:val="center"/>
          </w:tcPr>
          <w:p w:rsidR="00B65883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>5pm – 8pm</w:t>
            </w:r>
          </w:p>
        </w:tc>
        <w:tc>
          <w:tcPr>
            <w:tcW w:w="1364" w:type="pct"/>
          </w:tcPr>
          <w:p w:rsidR="00B65883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>Tŷ Pawb</w:t>
            </w:r>
          </w:p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49277A" w:rsidRPr="00B65883" w:rsidRDefault="001B0A2F" w:rsidP="00B6588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23/11/2022</w:t>
            </w:r>
          </w:p>
        </w:tc>
        <w:tc>
          <w:tcPr>
            <w:tcW w:w="1343" w:type="pct"/>
          </w:tcPr>
          <w:p w:rsidR="0049277A" w:rsidRPr="00B65883" w:rsidRDefault="001B0A2F" w:rsidP="001B0A2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Darpariaeth ar gau ar gyfer </w:t>
            </w:r>
            <w:bookmarkStart w:id="0" w:name="_GoBack"/>
            <w:bookmarkEnd w:id="0"/>
            <w:r>
              <w:rPr>
                <w:rFonts w:eastAsia="Arial"/>
                <w:bCs/>
                <w:iCs/>
                <w:color w:val="FF0000"/>
                <w:lang w:val="cy-GB"/>
              </w:rPr>
              <w:t>cynllunio</w:t>
            </w:r>
          </w:p>
        </w:tc>
        <w:tc>
          <w:tcPr>
            <w:tcW w:w="1127" w:type="pct"/>
            <w:vAlign w:val="center"/>
          </w:tcPr>
          <w:p w:rsidR="0049277A" w:rsidRPr="00B65883" w:rsidRDefault="001B0A2F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  <w:tc>
          <w:tcPr>
            <w:tcW w:w="1364" w:type="pct"/>
          </w:tcPr>
          <w:p w:rsidR="0049277A" w:rsidRPr="00B65883" w:rsidRDefault="001B0A2F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</w:tr>
      <w:tr w:rsidR="007537E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30/11/2022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5841B6" w:rsidRPr="00B65883" w:rsidRDefault="001B0A2F" w:rsidP="00B65883">
            <w:pPr>
              <w:rPr>
                <w:color w:val="4F81BD" w:themeColor="accent1"/>
              </w:rPr>
            </w:pPr>
            <w:proofErr w:type="spellStart"/>
            <w:r>
              <w:rPr>
                <w:rFonts w:eastAsia="Arial"/>
                <w:bCs/>
                <w:iCs/>
                <w:color w:val="4F81BD"/>
                <w:lang w:val="cy-GB"/>
              </w:rPr>
              <w:t>Cebabs</w:t>
            </w:r>
            <w:proofErr w:type="spellEnd"/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 Ffrwythau</w:t>
            </w:r>
          </w:p>
          <w:p w:rsidR="00B6588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YMWELIAD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FFFFFF" w:themeFill="background1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Canolfan Ieuenctid Rhiwabon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Stanley Grove</w:t>
            </w:r>
          </w:p>
          <w:p w:rsidR="008A036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Rhiwabon</w:t>
            </w:r>
          </w:p>
        </w:tc>
      </w:tr>
      <w:tr w:rsidR="007537E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>07/12/2022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 xml:space="preserve">Taith siopa i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Frychdyn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(i’w gadarnhau)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B65883" w:rsidRDefault="001B0A2F" w:rsidP="00B65883">
            <w:pPr>
              <w:pStyle w:val="TableText"/>
            </w:pPr>
            <w:r>
              <w:rPr>
                <w:rFonts w:eastAsia="Arial"/>
                <w:bCs/>
                <w:iCs/>
                <w:lang w:val="cy-GB"/>
              </w:rPr>
              <w:t>6pm–8pm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B65883" w:rsidRDefault="001B0A2F" w:rsidP="00B65883">
            <w:r>
              <w:rPr>
                <w:rFonts w:eastAsia="Arial"/>
                <w:bCs/>
                <w:iCs/>
                <w:lang w:val="cy-GB"/>
              </w:rPr>
              <w:t xml:space="preserve">Parc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Brychdyn</w:t>
            </w:r>
            <w:proofErr w:type="spellEnd"/>
          </w:p>
        </w:tc>
      </w:tr>
      <w:tr w:rsidR="007537E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A5C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14/12/2022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8A036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Crefftau Nadolig</w:t>
            </w:r>
          </w:p>
          <w:p w:rsidR="00B6588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YMWELIAD</w:t>
            </w:r>
          </w:p>
        </w:tc>
        <w:tc>
          <w:tcPr>
            <w:tcW w:w="1127" w:type="pct"/>
            <w:shd w:val="clear" w:color="auto" w:fill="FFFFFF" w:themeFill="background1"/>
          </w:tcPr>
          <w:p w:rsidR="008A0363" w:rsidRPr="00B65883" w:rsidRDefault="001B0A2F" w:rsidP="00B65883">
            <w:pPr>
              <w:pStyle w:val="TableText"/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FFFFFF" w:themeFill="background1"/>
          </w:tcPr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Canolfa</w:t>
            </w:r>
            <w:r>
              <w:rPr>
                <w:rFonts w:eastAsia="Arial"/>
                <w:bCs/>
                <w:iCs/>
                <w:color w:val="4F81BD"/>
                <w:lang w:val="cy-GB"/>
              </w:rPr>
              <w:t>n Ieuenctid Rhiwabon</w:t>
            </w:r>
          </w:p>
          <w:p w:rsidR="00EA69E2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Stanley Grove</w:t>
            </w:r>
          </w:p>
          <w:p w:rsidR="008A0363" w:rsidRPr="00B65883" w:rsidRDefault="001B0A2F" w:rsidP="00B6588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Rhiwabon</w:t>
            </w:r>
          </w:p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3D1646" w:rsidRPr="001C67FB" w:rsidRDefault="001B0A2F" w:rsidP="00B65883">
            <w:r>
              <w:rPr>
                <w:rFonts w:eastAsia="Arial"/>
                <w:bCs/>
                <w:iCs/>
                <w:lang w:val="cy-GB"/>
              </w:rPr>
              <w:t>21/12/2022</w:t>
            </w:r>
          </w:p>
        </w:tc>
        <w:tc>
          <w:tcPr>
            <w:tcW w:w="1343" w:type="pct"/>
          </w:tcPr>
          <w:p w:rsidR="003D1646" w:rsidRPr="00090992" w:rsidRDefault="001B0A2F" w:rsidP="00B65883">
            <w:r>
              <w:rPr>
                <w:rFonts w:eastAsia="Arial"/>
                <w:bCs/>
                <w:iCs/>
                <w:lang w:val="cy-GB"/>
              </w:rPr>
              <w:t xml:space="preserve">Noson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Tecawê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(i’w gadarnhau)</w:t>
            </w:r>
          </w:p>
        </w:tc>
        <w:tc>
          <w:tcPr>
            <w:tcW w:w="1127" w:type="pct"/>
            <w:vAlign w:val="center"/>
          </w:tcPr>
          <w:p w:rsidR="003D1646" w:rsidRPr="00090992" w:rsidRDefault="001B0A2F" w:rsidP="00B65883">
            <w:r>
              <w:rPr>
                <w:rFonts w:eastAsia="Arial"/>
                <w:bCs/>
                <w:iCs/>
                <w:lang w:val="cy-GB"/>
              </w:rPr>
              <w:t>6pm–8pm</w:t>
            </w:r>
          </w:p>
        </w:tc>
        <w:tc>
          <w:tcPr>
            <w:tcW w:w="1364" w:type="pct"/>
          </w:tcPr>
          <w:p w:rsidR="003D1646" w:rsidRPr="00090992" w:rsidRDefault="001B0A2F" w:rsidP="00B65883">
            <w:r>
              <w:rPr>
                <w:rFonts w:eastAsia="Arial"/>
                <w:bCs/>
                <w:iCs/>
                <w:lang w:val="cy-GB"/>
              </w:rPr>
              <w:t>Parc Ponciau – Llwyfan Bandiau</w:t>
            </w:r>
          </w:p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367CB3" w:rsidRPr="001C67FB" w:rsidRDefault="00367CB3" w:rsidP="00B65883"/>
        </w:tc>
        <w:tc>
          <w:tcPr>
            <w:tcW w:w="1343" w:type="pct"/>
          </w:tcPr>
          <w:p w:rsidR="0002174A" w:rsidRPr="00E33D61" w:rsidRDefault="0002174A" w:rsidP="00B65883"/>
        </w:tc>
        <w:tc>
          <w:tcPr>
            <w:tcW w:w="1127" w:type="pct"/>
            <w:vAlign w:val="center"/>
          </w:tcPr>
          <w:p w:rsidR="00367CB3" w:rsidRPr="00B55C79" w:rsidRDefault="00367CB3" w:rsidP="00B65883"/>
        </w:tc>
        <w:tc>
          <w:tcPr>
            <w:tcW w:w="1364" w:type="pct"/>
          </w:tcPr>
          <w:p w:rsidR="00EE7556" w:rsidRPr="00B55C79" w:rsidRDefault="00EE7556" w:rsidP="00B65883"/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5841B6" w:rsidRPr="001C67FB" w:rsidRDefault="005841B6" w:rsidP="00B65883"/>
        </w:tc>
        <w:tc>
          <w:tcPr>
            <w:tcW w:w="1343" w:type="pct"/>
          </w:tcPr>
          <w:p w:rsidR="005841B6" w:rsidRPr="00E33D61" w:rsidRDefault="005841B6" w:rsidP="00B65883"/>
        </w:tc>
        <w:tc>
          <w:tcPr>
            <w:tcW w:w="1127" w:type="pct"/>
            <w:vAlign w:val="center"/>
          </w:tcPr>
          <w:p w:rsidR="005841B6" w:rsidRPr="00B55C79" w:rsidRDefault="005841B6" w:rsidP="00B65883"/>
        </w:tc>
        <w:tc>
          <w:tcPr>
            <w:tcW w:w="1364" w:type="pct"/>
          </w:tcPr>
          <w:p w:rsidR="005841B6" w:rsidRPr="00B55C79" w:rsidRDefault="005841B6" w:rsidP="00B65883"/>
        </w:tc>
      </w:tr>
      <w:tr w:rsidR="007537EC" w:rsidTr="00193F33">
        <w:trPr>
          <w:trHeight w:val="301"/>
        </w:trPr>
        <w:tc>
          <w:tcPr>
            <w:tcW w:w="1166" w:type="pct"/>
          </w:tcPr>
          <w:p w:rsidR="00B43804" w:rsidRPr="001C67FB" w:rsidRDefault="00B43804" w:rsidP="00B65883"/>
        </w:tc>
        <w:tc>
          <w:tcPr>
            <w:tcW w:w="1343" w:type="pct"/>
          </w:tcPr>
          <w:p w:rsidR="005841B6" w:rsidRPr="00E33D61" w:rsidRDefault="005841B6" w:rsidP="00B65883"/>
        </w:tc>
        <w:tc>
          <w:tcPr>
            <w:tcW w:w="1127" w:type="pct"/>
            <w:vAlign w:val="center"/>
          </w:tcPr>
          <w:p w:rsidR="005841B6" w:rsidRPr="00B55C79" w:rsidRDefault="005841B6" w:rsidP="00B65883"/>
        </w:tc>
        <w:tc>
          <w:tcPr>
            <w:tcW w:w="1364" w:type="pct"/>
          </w:tcPr>
          <w:p w:rsidR="005841B6" w:rsidRPr="00B55C79" w:rsidRDefault="005841B6" w:rsidP="00B65883"/>
        </w:tc>
      </w:tr>
      <w:tr w:rsidR="007537E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B43804" w:rsidRPr="001C67FB" w:rsidRDefault="00B43804" w:rsidP="00B65883"/>
        </w:tc>
        <w:tc>
          <w:tcPr>
            <w:tcW w:w="1343" w:type="pct"/>
            <w:shd w:val="clear" w:color="auto" w:fill="auto"/>
          </w:tcPr>
          <w:p w:rsidR="005841B6" w:rsidRPr="00E33D61" w:rsidRDefault="005841B6" w:rsidP="00B65883"/>
        </w:tc>
        <w:tc>
          <w:tcPr>
            <w:tcW w:w="1127" w:type="pct"/>
            <w:shd w:val="clear" w:color="auto" w:fill="auto"/>
            <w:vAlign w:val="center"/>
          </w:tcPr>
          <w:p w:rsidR="005841B6" w:rsidRPr="00B55C79" w:rsidRDefault="005841B6" w:rsidP="00B65883"/>
        </w:tc>
        <w:tc>
          <w:tcPr>
            <w:tcW w:w="1364" w:type="pct"/>
            <w:shd w:val="clear" w:color="auto" w:fill="auto"/>
          </w:tcPr>
          <w:p w:rsidR="005841B6" w:rsidRPr="00B55C79" w:rsidRDefault="005841B6" w:rsidP="00B65883"/>
        </w:tc>
      </w:tr>
      <w:tr w:rsidR="007537EC" w:rsidTr="002E52EF">
        <w:trPr>
          <w:trHeight w:val="301"/>
        </w:trPr>
        <w:tc>
          <w:tcPr>
            <w:tcW w:w="1166" w:type="pct"/>
          </w:tcPr>
          <w:p w:rsidR="00B43804" w:rsidRPr="001C67FB" w:rsidRDefault="00B43804" w:rsidP="00B65883"/>
        </w:tc>
        <w:tc>
          <w:tcPr>
            <w:tcW w:w="1343" w:type="pct"/>
          </w:tcPr>
          <w:p w:rsidR="005841B6" w:rsidRPr="00E33D61" w:rsidRDefault="005841B6" w:rsidP="00B65883"/>
        </w:tc>
        <w:tc>
          <w:tcPr>
            <w:tcW w:w="1127" w:type="pct"/>
            <w:vAlign w:val="center"/>
          </w:tcPr>
          <w:p w:rsidR="005841B6" w:rsidRPr="00B55C79" w:rsidRDefault="005841B6" w:rsidP="00B65883"/>
        </w:tc>
        <w:tc>
          <w:tcPr>
            <w:tcW w:w="1364" w:type="pct"/>
          </w:tcPr>
          <w:p w:rsidR="005841B6" w:rsidRPr="00B55C79" w:rsidRDefault="005841B6" w:rsidP="00B65883"/>
        </w:tc>
      </w:tr>
      <w:tr w:rsidR="007537EC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841B6" w:rsidP="00B65883"/>
        </w:tc>
      </w:tr>
      <w:tr w:rsidR="007537EC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841B6" w:rsidP="00B65883"/>
        </w:tc>
      </w:tr>
      <w:tr w:rsidR="007537EC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841B6" w:rsidP="00B65883"/>
        </w:tc>
      </w:tr>
      <w:tr w:rsidR="007537EC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7537EC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7537EC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7537EC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7537EC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7537EC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  <w:tr w:rsidR="007537EC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  <w:tr w:rsidR="007537EC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  <w:tr w:rsidR="007537EC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</w:tbl>
    <w:p w:rsidR="00C76BF0" w:rsidRPr="00807842" w:rsidRDefault="001B0A2F" w:rsidP="00B65883">
      <w:r>
        <w:rPr>
          <w:rFonts w:eastAsia="Arial"/>
          <w:bCs/>
          <w:iCs/>
          <w:lang w:val="cy-GB"/>
        </w:rPr>
        <w:t xml:space="preserve">Am fwy o </w:t>
      </w:r>
      <w:r>
        <w:rPr>
          <w:rFonts w:eastAsia="Arial"/>
          <w:bCs/>
          <w:iCs/>
          <w:lang w:val="cy-GB"/>
        </w:rPr>
        <w:t>wybodaeth am yr holl weithgareddau uchod, ewch i www.wrecsamifanc.co.uk am ddiweddariadau rheolaidd ac am unrhyw newidiadau i'r rhaglen.   Ni fydd y wybodaeth gyswllt yn cael ei rhannu ag unrhyw barti arall.</w:t>
      </w:r>
    </w:p>
    <w:p w:rsidR="00C76BF0" w:rsidRPr="007D74B4" w:rsidRDefault="001B0A2F" w:rsidP="00B65883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B0A2F">
      <w:r>
        <w:separator/>
      </w:r>
    </w:p>
  </w:endnote>
  <w:endnote w:type="continuationSeparator" w:id="0">
    <w:p w:rsidR="00000000" w:rsidRDefault="001B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1B0A2F" w:rsidP="00B65883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B0A2F">
      <w:r>
        <w:separator/>
      </w:r>
    </w:p>
  </w:footnote>
  <w:footnote w:type="continuationSeparator" w:id="0">
    <w:p w:rsidR="00000000" w:rsidRDefault="001B0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1B0A2F" w:rsidP="00B6588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1B0A2F" w:rsidP="00B6588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65883">
    <w:pPr>
      <w:pStyle w:val="Header"/>
    </w:pPr>
  </w:p>
  <w:p w:rsidR="00F86700" w:rsidRDefault="001B0A2F" w:rsidP="00B65883">
    <w:pPr>
      <w:pStyle w:val="Header"/>
    </w:pPr>
    <w:r>
      <w:t xml:space="preserve">                               </w:t>
    </w:r>
  </w:p>
  <w:p w:rsidR="00F86700" w:rsidRDefault="00F86700" w:rsidP="00B65883">
    <w:pPr>
      <w:pStyle w:val="Header"/>
    </w:pPr>
  </w:p>
  <w:p w:rsidR="00DC2E54" w:rsidRDefault="00DC2E54" w:rsidP="00B658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A2F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4295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37EC"/>
    <w:rsid w:val="00754518"/>
    <w:rsid w:val="00775A50"/>
    <w:rsid w:val="007764CA"/>
    <w:rsid w:val="007A7213"/>
    <w:rsid w:val="007B0049"/>
    <w:rsid w:val="007B00F2"/>
    <w:rsid w:val="007B21A3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858F0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65883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A1BFB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69E2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4F95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540A8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65883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B7868-1604-4ACD-A439-8068CCDD7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3</Pages>
  <Words>246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3</cp:revision>
  <cp:lastPrinted>2019-01-21T20:21:00Z</cp:lastPrinted>
  <dcterms:created xsi:type="dcterms:W3CDTF">2022-08-16T11:53:00Z</dcterms:created>
  <dcterms:modified xsi:type="dcterms:W3CDTF">2022-08-23T14:45:00Z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