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C76BF0" w:rsidP="003B29D8">
      <w:pPr>
        <w:pStyle w:val="Title"/>
      </w:pPr>
      <w:r w:rsidRPr="00013F2C">
        <w:t xml:space="preserve">Programme for </w:t>
      </w:r>
      <w:r w:rsidR="009B16F5">
        <w:t xml:space="preserve">Coedpoeth </w:t>
      </w:r>
      <w:r w:rsidR="00A17D95">
        <w:t>Youth Provision</w:t>
      </w:r>
    </w:p>
    <w:p w:rsidR="00C76BF0" w:rsidRPr="00013F2C" w:rsidRDefault="00A17D95" w:rsidP="003B29D8">
      <w:pPr>
        <w:pStyle w:val="Title"/>
      </w:pPr>
      <w:r>
        <w:t>September</w:t>
      </w:r>
      <w:r w:rsidR="00032A94">
        <w:t xml:space="preserve"> 202</w:t>
      </w:r>
      <w:r w:rsidR="00DE3C04">
        <w:t>2</w:t>
      </w:r>
      <w:r w:rsidR="007244A9">
        <w:t xml:space="preserve"> – </w:t>
      </w:r>
      <w:r>
        <w:t>December</w:t>
      </w:r>
      <w:r w:rsidR="00DE3C04">
        <w:t xml:space="preserve"> 2022</w:t>
      </w:r>
    </w:p>
    <w:p w:rsidR="00C76BF0" w:rsidRPr="00013F2C" w:rsidRDefault="00C76BF0" w:rsidP="003B29D8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013F2C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C76BF0" w:rsidP="003B29D8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3B29D8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3B29D8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3B29D8">
            <w:pPr>
              <w:pStyle w:val="TableHeader"/>
            </w:pPr>
            <w:r w:rsidRPr="00013F2C">
              <w:t>Location</w:t>
            </w: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49277A" w:rsidRPr="000D241E" w:rsidRDefault="00D925D4" w:rsidP="00A17D95">
            <w:pPr>
              <w:pStyle w:val="TableHeader"/>
            </w:pPr>
            <w:r>
              <w:t>Mon 5</w:t>
            </w:r>
            <w:r w:rsidRPr="00D925D4">
              <w:rPr>
                <w:vertAlign w:val="superscript"/>
              </w:rPr>
              <w:t>th</w:t>
            </w:r>
            <w:r>
              <w:t xml:space="preserve"> Sept </w:t>
            </w:r>
          </w:p>
        </w:tc>
        <w:tc>
          <w:tcPr>
            <w:tcW w:w="1343" w:type="pct"/>
            <w:shd w:val="clear" w:color="auto" w:fill="auto"/>
          </w:tcPr>
          <w:p w:rsidR="000A33B0" w:rsidRDefault="00005BEF" w:rsidP="003B29D8">
            <w:r>
              <w:t>Closed – staff training</w:t>
            </w:r>
          </w:p>
          <w:p w:rsidR="00005BEF" w:rsidRPr="008A0363" w:rsidRDefault="00005BEF" w:rsidP="003B29D8">
            <w:bookmarkStart w:id="0" w:name="_GoBack"/>
            <w:bookmarkEnd w:id="0"/>
          </w:p>
        </w:tc>
        <w:tc>
          <w:tcPr>
            <w:tcW w:w="1127" w:type="pct"/>
            <w:shd w:val="clear" w:color="auto" w:fill="auto"/>
            <w:vAlign w:val="center"/>
          </w:tcPr>
          <w:p w:rsidR="000A33B0" w:rsidRPr="00B55C79" w:rsidRDefault="00B22F5A" w:rsidP="003B29D8">
            <w:r>
              <w:t xml:space="preserve">6pm to 8pm </w:t>
            </w:r>
          </w:p>
        </w:tc>
        <w:tc>
          <w:tcPr>
            <w:tcW w:w="1364" w:type="pct"/>
            <w:shd w:val="clear" w:color="auto" w:fill="auto"/>
          </w:tcPr>
          <w:p w:rsidR="00B22F5A" w:rsidRDefault="00B22F5A" w:rsidP="00B22F5A">
            <w:proofErr w:type="spellStart"/>
            <w:r>
              <w:t>Adwy</w:t>
            </w:r>
            <w:proofErr w:type="spellEnd"/>
            <w:r>
              <w:t xml:space="preserve"> fields </w:t>
            </w:r>
          </w:p>
          <w:p w:rsidR="0049277A" w:rsidRPr="00B55C79" w:rsidRDefault="00B22F5A" w:rsidP="00B22F5A">
            <w:r>
              <w:t>Coedpoeth</w:t>
            </w:r>
          </w:p>
        </w:tc>
      </w:tr>
      <w:tr w:rsidR="00B22F5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B22F5A" w:rsidRDefault="00B22F5A" w:rsidP="00B22F5A">
            <w:r>
              <w:t>Mon 12</w:t>
            </w:r>
            <w:r w:rsidRPr="00D925D4">
              <w:rPr>
                <w:vertAlign w:val="superscript"/>
              </w:rPr>
              <w:t>th</w:t>
            </w:r>
            <w:r>
              <w:t xml:space="preserve"> Sept </w:t>
            </w:r>
          </w:p>
          <w:p w:rsidR="00B22F5A" w:rsidRPr="001C67FB" w:rsidRDefault="00B22F5A" w:rsidP="00B22F5A"/>
        </w:tc>
        <w:tc>
          <w:tcPr>
            <w:tcW w:w="1343" w:type="pct"/>
            <w:shd w:val="clear" w:color="auto" w:fill="auto"/>
          </w:tcPr>
          <w:p w:rsidR="00B22F5A" w:rsidRDefault="00D90BE3" w:rsidP="00B22F5A">
            <w:r>
              <w:t xml:space="preserve">Quiz night </w:t>
            </w:r>
          </w:p>
          <w:p w:rsidR="00D90BE3" w:rsidRDefault="00D90BE3" w:rsidP="00B22F5A">
            <w:r>
              <w:t>Test your knowledge!</w:t>
            </w:r>
          </w:p>
          <w:p w:rsidR="00005BEF" w:rsidRDefault="00005BEF" w:rsidP="00B22F5A"/>
        </w:tc>
        <w:tc>
          <w:tcPr>
            <w:tcW w:w="1127" w:type="pct"/>
            <w:shd w:val="clear" w:color="auto" w:fill="auto"/>
            <w:vAlign w:val="center"/>
          </w:tcPr>
          <w:p w:rsidR="00B22F5A" w:rsidRPr="00B55C79" w:rsidRDefault="00B22F5A" w:rsidP="00B22F5A">
            <w:r>
              <w:t xml:space="preserve">6pm to 8pm </w:t>
            </w:r>
          </w:p>
        </w:tc>
        <w:tc>
          <w:tcPr>
            <w:tcW w:w="1364" w:type="pct"/>
            <w:shd w:val="clear" w:color="auto" w:fill="auto"/>
          </w:tcPr>
          <w:p w:rsidR="00B22F5A" w:rsidRDefault="00B22F5A" w:rsidP="00B22F5A">
            <w:proofErr w:type="spellStart"/>
            <w:r>
              <w:t>Adwy</w:t>
            </w:r>
            <w:proofErr w:type="spellEnd"/>
            <w:r>
              <w:t xml:space="preserve"> fields </w:t>
            </w:r>
          </w:p>
          <w:p w:rsidR="00B22F5A" w:rsidRPr="00B55C79" w:rsidRDefault="00B22F5A" w:rsidP="00B22F5A">
            <w:r>
              <w:t>Coedpoeth</w:t>
            </w:r>
          </w:p>
        </w:tc>
      </w:tr>
      <w:tr w:rsidR="00E36CF5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E36CF5" w:rsidRDefault="00E36CF5" w:rsidP="00E36CF5">
            <w:r>
              <w:t>Mon 19</w:t>
            </w:r>
            <w:r w:rsidRPr="00D925D4">
              <w:rPr>
                <w:vertAlign w:val="superscript"/>
              </w:rPr>
              <w:t>th</w:t>
            </w:r>
            <w:r>
              <w:t xml:space="preserve"> Sept </w:t>
            </w:r>
          </w:p>
          <w:p w:rsidR="00E36CF5" w:rsidRDefault="00E36CF5" w:rsidP="00B22F5A"/>
        </w:tc>
        <w:tc>
          <w:tcPr>
            <w:tcW w:w="1343" w:type="pct"/>
            <w:shd w:val="clear" w:color="auto" w:fill="auto"/>
          </w:tcPr>
          <w:p w:rsidR="00E36CF5" w:rsidRDefault="00E36CF5" w:rsidP="00B22F5A">
            <w:r>
              <w:t xml:space="preserve">Closed – Bank holiday </w:t>
            </w:r>
          </w:p>
          <w:p w:rsidR="00E36CF5" w:rsidRDefault="00E36CF5" w:rsidP="00B22F5A"/>
        </w:tc>
        <w:tc>
          <w:tcPr>
            <w:tcW w:w="1127" w:type="pct"/>
            <w:shd w:val="clear" w:color="auto" w:fill="auto"/>
            <w:vAlign w:val="center"/>
          </w:tcPr>
          <w:p w:rsidR="00E36CF5" w:rsidRDefault="00E36CF5" w:rsidP="00B22F5A"/>
        </w:tc>
        <w:tc>
          <w:tcPr>
            <w:tcW w:w="1364" w:type="pct"/>
            <w:shd w:val="clear" w:color="auto" w:fill="auto"/>
          </w:tcPr>
          <w:p w:rsidR="00E36CF5" w:rsidRDefault="00E36CF5" w:rsidP="00B22F5A"/>
        </w:tc>
      </w:tr>
      <w:tr w:rsidR="00B22F5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B22F5A" w:rsidRDefault="00B22F5A" w:rsidP="00B22F5A">
            <w:r>
              <w:t>Mon 26</w:t>
            </w:r>
            <w:r w:rsidRPr="00D925D4">
              <w:rPr>
                <w:vertAlign w:val="superscript"/>
              </w:rPr>
              <w:t>th</w:t>
            </w:r>
            <w:r>
              <w:t xml:space="preserve"> Sept </w:t>
            </w:r>
          </w:p>
          <w:p w:rsidR="00B22F5A" w:rsidRPr="001C67FB" w:rsidRDefault="00B22F5A" w:rsidP="00B22F5A"/>
        </w:tc>
        <w:tc>
          <w:tcPr>
            <w:tcW w:w="1343" w:type="pct"/>
            <w:shd w:val="clear" w:color="auto" w:fill="auto"/>
          </w:tcPr>
          <w:p w:rsidR="00B22F5A" w:rsidRDefault="00E36CF5" w:rsidP="00B22F5A">
            <w:r>
              <w:t>Fire skills &amp; s’mores!</w:t>
            </w:r>
          </w:p>
          <w:p w:rsidR="00E36CF5" w:rsidRDefault="00E36CF5" w:rsidP="00B22F5A"/>
          <w:p w:rsidR="00E36CF5" w:rsidRDefault="00E36CF5" w:rsidP="00B22F5A"/>
        </w:tc>
        <w:tc>
          <w:tcPr>
            <w:tcW w:w="1127" w:type="pct"/>
            <w:shd w:val="clear" w:color="auto" w:fill="auto"/>
            <w:vAlign w:val="center"/>
          </w:tcPr>
          <w:p w:rsidR="00B22F5A" w:rsidRPr="00B55C79" w:rsidRDefault="00B22F5A" w:rsidP="00B22F5A">
            <w:r>
              <w:t xml:space="preserve">6pm to 8pm </w:t>
            </w:r>
          </w:p>
        </w:tc>
        <w:tc>
          <w:tcPr>
            <w:tcW w:w="1364" w:type="pct"/>
            <w:shd w:val="clear" w:color="auto" w:fill="auto"/>
          </w:tcPr>
          <w:p w:rsidR="00B22F5A" w:rsidRDefault="00B22F5A" w:rsidP="00B22F5A">
            <w:proofErr w:type="spellStart"/>
            <w:r>
              <w:t>Adwy</w:t>
            </w:r>
            <w:proofErr w:type="spellEnd"/>
            <w:r>
              <w:t xml:space="preserve"> fields </w:t>
            </w:r>
          </w:p>
          <w:p w:rsidR="00B22F5A" w:rsidRPr="00B55C79" w:rsidRDefault="00B22F5A" w:rsidP="00B22F5A">
            <w:r>
              <w:t>Coedpoeth</w:t>
            </w:r>
          </w:p>
        </w:tc>
      </w:tr>
      <w:tr w:rsidR="00E36CF5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E36CF5" w:rsidRDefault="00E36CF5" w:rsidP="00E36CF5">
            <w:r>
              <w:t>Mon 3</w:t>
            </w:r>
            <w:r w:rsidRPr="00D925D4">
              <w:rPr>
                <w:vertAlign w:val="superscript"/>
              </w:rPr>
              <w:t>rd</w:t>
            </w:r>
            <w:r>
              <w:t xml:space="preserve"> Oct </w:t>
            </w:r>
          </w:p>
          <w:p w:rsidR="00E36CF5" w:rsidRPr="00956136" w:rsidRDefault="00E36CF5" w:rsidP="00E36CF5">
            <w:pPr>
              <w:jc w:val="both"/>
            </w:pPr>
          </w:p>
        </w:tc>
        <w:tc>
          <w:tcPr>
            <w:tcW w:w="1343" w:type="pct"/>
            <w:shd w:val="clear" w:color="auto" w:fill="auto"/>
          </w:tcPr>
          <w:p w:rsidR="00E36CF5" w:rsidRDefault="00E36CF5" w:rsidP="00E36CF5">
            <w:r>
              <w:t>Sports session</w:t>
            </w:r>
          </w:p>
          <w:p w:rsidR="00E36CF5" w:rsidRPr="001C67FB" w:rsidRDefault="00E36CF5" w:rsidP="00E36CF5">
            <w:r>
              <w:t xml:space="preserve">Boxing with Nigel 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E36CF5" w:rsidRDefault="00E36CF5" w:rsidP="00E36CF5">
            <w:r>
              <w:t xml:space="preserve">6pm to 7pm </w:t>
            </w:r>
          </w:p>
          <w:p w:rsidR="00E36CF5" w:rsidRDefault="00E36CF5" w:rsidP="00E36CF5"/>
          <w:p w:rsidR="00E36CF5" w:rsidRPr="00B55C79" w:rsidRDefault="00E36CF5" w:rsidP="00E36CF5">
            <w:r>
              <w:t xml:space="preserve">7pm to 8pm </w:t>
            </w:r>
          </w:p>
        </w:tc>
        <w:tc>
          <w:tcPr>
            <w:tcW w:w="1364" w:type="pct"/>
            <w:shd w:val="clear" w:color="auto" w:fill="auto"/>
          </w:tcPr>
          <w:p w:rsidR="00E36CF5" w:rsidRDefault="00E36CF5" w:rsidP="00E36CF5">
            <w:proofErr w:type="spellStart"/>
            <w:r>
              <w:t>Adwy</w:t>
            </w:r>
            <w:proofErr w:type="spellEnd"/>
            <w:r>
              <w:t xml:space="preserve"> fields </w:t>
            </w:r>
          </w:p>
          <w:p w:rsidR="00E36CF5" w:rsidRDefault="00E36CF5" w:rsidP="00E36CF5">
            <w:r>
              <w:t>Coedpoeth</w:t>
            </w:r>
          </w:p>
          <w:p w:rsidR="00E36CF5" w:rsidRPr="00B55C79" w:rsidRDefault="00E36CF5" w:rsidP="00E36CF5">
            <w:r>
              <w:t xml:space="preserve">Ysgol </w:t>
            </w:r>
            <w:r>
              <w:t xml:space="preserve">Clywedog sports </w:t>
            </w:r>
            <w:proofErr w:type="spellStart"/>
            <w:r>
              <w:t>centre</w:t>
            </w:r>
            <w:proofErr w:type="spellEnd"/>
            <w:r>
              <w:t xml:space="preserve"> </w:t>
            </w:r>
          </w:p>
        </w:tc>
      </w:tr>
      <w:tr w:rsidR="00E36CF5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E36CF5" w:rsidRDefault="00E36CF5" w:rsidP="00E36CF5">
            <w:r>
              <w:t>Mon 10</w:t>
            </w:r>
            <w:r w:rsidRPr="00D925D4">
              <w:rPr>
                <w:vertAlign w:val="superscript"/>
              </w:rPr>
              <w:t>th</w:t>
            </w:r>
            <w:r>
              <w:t xml:space="preserve"> Oct </w:t>
            </w:r>
          </w:p>
          <w:p w:rsidR="00E36CF5" w:rsidRPr="00090992" w:rsidRDefault="00E36CF5" w:rsidP="00E36CF5"/>
        </w:tc>
        <w:tc>
          <w:tcPr>
            <w:tcW w:w="1343" w:type="pct"/>
            <w:shd w:val="clear" w:color="auto" w:fill="auto"/>
          </w:tcPr>
          <w:p w:rsidR="00E36CF5" w:rsidRDefault="00E36CF5" w:rsidP="00E36CF5">
            <w:r>
              <w:t>Sports session</w:t>
            </w:r>
          </w:p>
          <w:p w:rsidR="00E36CF5" w:rsidRDefault="00E36CF5" w:rsidP="00E36CF5"/>
          <w:p w:rsidR="00E36CF5" w:rsidRDefault="00E36CF5" w:rsidP="00E36CF5">
            <w:r>
              <w:t>Boxing with Nigel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E36CF5" w:rsidRDefault="00E36CF5" w:rsidP="00E36CF5">
            <w:r>
              <w:t xml:space="preserve">6pm to 7pm </w:t>
            </w:r>
          </w:p>
          <w:p w:rsidR="00E36CF5" w:rsidRDefault="00E36CF5" w:rsidP="00E36CF5"/>
          <w:p w:rsidR="00E36CF5" w:rsidRPr="00B55C79" w:rsidRDefault="00E36CF5" w:rsidP="00E36CF5">
            <w:r>
              <w:t xml:space="preserve">7pm to 8pm </w:t>
            </w:r>
          </w:p>
        </w:tc>
        <w:tc>
          <w:tcPr>
            <w:tcW w:w="1364" w:type="pct"/>
            <w:shd w:val="clear" w:color="auto" w:fill="auto"/>
          </w:tcPr>
          <w:p w:rsidR="00E36CF5" w:rsidRDefault="00E36CF5" w:rsidP="00E36CF5">
            <w:proofErr w:type="spellStart"/>
            <w:r>
              <w:t>Adwy</w:t>
            </w:r>
            <w:proofErr w:type="spellEnd"/>
            <w:r>
              <w:t xml:space="preserve"> fields </w:t>
            </w:r>
          </w:p>
          <w:p w:rsidR="00E36CF5" w:rsidRDefault="00E36CF5" w:rsidP="00E36CF5">
            <w:r>
              <w:t>Coedpoeth</w:t>
            </w:r>
          </w:p>
          <w:p w:rsidR="00E36CF5" w:rsidRPr="00B55C79" w:rsidRDefault="00E36CF5" w:rsidP="00E36CF5">
            <w:r>
              <w:t xml:space="preserve">Ysgol </w:t>
            </w:r>
            <w:r>
              <w:t xml:space="preserve">Clywedog sports </w:t>
            </w:r>
            <w:proofErr w:type="spellStart"/>
            <w:r>
              <w:t>centre</w:t>
            </w:r>
            <w:proofErr w:type="spellEnd"/>
            <w:r>
              <w:t xml:space="preserve"> </w:t>
            </w:r>
          </w:p>
        </w:tc>
      </w:tr>
      <w:tr w:rsidR="00E36CF5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E36CF5" w:rsidRDefault="00E36CF5" w:rsidP="00E36CF5">
            <w:r>
              <w:t>Mon 17</w:t>
            </w:r>
            <w:r w:rsidRPr="00D925D4">
              <w:rPr>
                <w:vertAlign w:val="superscript"/>
              </w:rPr>
              <w:t>th</w:t>
            </w:r>
            <w:r>
              <w:t xml:space="preserve"> Oct </w:t>
            </w:r>
          </w:p>
          <w:p w:rsidR="00E36CF5" w:rsidRPr="003B29D8" w:rsidRDefault="00E36CF5" w:rsidP="00E36CF5"/>
        </w:tc>
        <w:tc>
          <w:tcPr>
            <w:tcW w:w="1343" w:type="pct"/>
            <w:shd w:val="clear" w:color="auto" w:fill="auto"/>
          </w:tcPr>
          <w:p w:rsidR="00E36CF5" w:rsidRDefault="00E36CF5" w:rsidP="00E36CF5">
            <w:r>
              <w:t>Sports session</w:t>
            </w:r>
          </w:p>
          <w:p w:rsidR="00E36CF5" w:rsidRDefault="00E36CF5" w:rsidP="00E36CF5"/>
          <w:p w:rsidR="00E36CF5" w:rsidRDefault="00E36CF5" w:rsidP="00E36CF5">
            <w:r>
              <w:t>Boxing with Nigel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E36CF5" w:rsidRDefault="00E36CF5" w:rsidP="00E36CF5">
            <w:r>
              <w:t xml:space="preserve">6pm to 7pm </w:t>
            </w:r>
          </w:p>
          <w:p w:rsidR="00E36CF5" w:rsidRDefault="00E36CF5" w:rsidP="00E36CF5"/>
          <w:p w:rsidR="00E36CF5" w:rsidRPr="00B55C79" w:rsidRDefault="00E36CF5" w:rsidP="00E36CF5">
            <w:r>
              <w:t xml:space="preserve">7pm to 8pm </w:t>
            </w:r>
          </w:p>
        </w:tc>
        <w:tc>
          <w:tcPr>
            <w:tcW w:w="1364" w:type="pct"/>
            <w:shd w:val="clear" w:color="auto" w:fill="auto"/>
          </w:tcPr>
          <w:p w:rsidR="00E36CF5" w:rsidRDefault="00E36CF5" w:rsidP="00E36CF5">
            <w:proofErr w:type="spellStart"/>
            <w:r>
              <w:t>Adwy</w:t>
            </w:r>
            <w:proofErr w:type="spellEnd"/>
            <w:r>
              <w:t xml:space="preserve"> fields </w:t>
            </w:r>
          </w:p>
          <w:p w:rsidR="00E36CF5" w:rsidRDefault="00E36CF5" w:rsidP="00E36CF5">
            <w:r>
              <w:t>Coedpoeth</w:t>
            </w:r>
          </w:p>
          <w:p w:rsidR="00E36CF5" w:rsidRPr="00B55C79" w:rsidRDefault="00E36CF5" w:rsidP="00E36CF5">
            <w:r>
              <w:t xml:space="preserve">Ysgol </w:t>
            </w:r>
            <w:r>
              <w:t xml:space="preserve">Clywedog sports </w:t>
            </w:r>
            <w:proofErr w:type="spellStart"/>
            <w:r>
              <w:t>centre</w:t>
            </w:r>
            <w:proofErr w:type="spellEnd"/>
            <w:r>
              <w:t xml:space="preserve"> </w:t>
            </w:r>
          </w:p>
        </w:tc>
      </w:tr>
      <w:tr w:rsidR="00E36CF5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E36CF5" w:rsidRDefault="00E36CF5" w:rsidP="00E36CF5">
            <w:r>
              <w:t>Mon 24</w:t>
            </w:r>
            <w:r w:rsidRPr="00D925D4">
              <w:rPr>
                <w:vertAlign w:val="superscript"/>
              </w:rPr>
              <w:t>th</w:t>
            </w:r>
            <w:r>
              <w:t xml:space="preserve"> Oct </w:t>
            </w:r>
          </w:p>
          <w:p w:rsidR="00E36CF5" w:rsidRPr="001C67FB" w:rsidRDefault="00E36CF5" w:rsidP="00E36CF5"/>
        </w:tc>
        <w:tc>
          <w:tcPr>
            <w:tcW w:w="1343" w:type="pct"/>
            <w:shd w:val="clear" w:color="auto" w:fill="auto"/>
          </w:tcPr>
          <w:p w:rsidR="00E36CF5" w:rsidRDefault="00E36CF5" w:rsidP="00E36CF5">
            <w:r>
              <w:t>Sports session</w:t>
            </w:r>
          </w:p>
          <w:p w:rsidR="00E36CF5" w:rsidRDefault="00E36CF5" w:rsidP="00E36CF5"/>
          <w:p w:rsidR="00E36CF5" w:rsidRPr="00090992" w:rsidRDefault="00E36CF5" w:rsidP="00E36CF5">
            <w:r>
              <w:t>Boxing with Nigel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E36CF5" w:rsidRDefault="00E36CF5" w:rsidP="00E36CF5">
            <w:r>
              <w:t xml:space="preserve">6pm to 7pm </w:t>
            </w:r>
          </w:p>
          <w:p w:rsidR="00E36CF5" w:rsidRDefault="00E36CF5" w:rsidP="00E36CF5"/>
          <w:p w:rsidR="00E36CF5" w:rsidRPr="00B55C79" w:rsidRDefault="00E36CF5" w:rsidP="00E36CF5">
            <w:r>
              <w:t xml:space="preserve">7pm to 8pm </w:t>
            </w:r>
          </w:p>
        </w:tc>
        <w:tc>
          <w:tcPr>
            <w:tcW w:w="1364" w:type="pct"/>
            <w:shd w:val="clear" w:color="auto" w:fill="auto"/>
          </w:tcPr>
          <w:p w:rsidR="00E36CF5" w:rsidRDefault="00E36CF5" w:rsidP="00E36CF5">
            <w:proofErr w:type="spellStart"/>
            <w:r>
              <w:t>Adwy</w:t>
            </w:r>
            <w:proofErr w:type="spellEnd"/>
            <w:r>
              <w:t xml:space="preserve"> fields </w:t>
            </w:r>
          </w:p>
          <w:p w:rsidR="00E36CF5" w:rsidRDefault="00E36CF5" w:rsidP="00E36CF5">
            <w:r>
              <w:t>Coedpoeth</w:t>
            </w:r>
          </w:p>
          <w:p w:rsidR="00E36CF5" w:rsidRPr="00B55C79" w:rsidRDefault="00E36CF5" w:rsidP="00E36CF5">
            <w:r>
              <w:t xml:space="preserve">Ysgol </w:t>
            </w:r>
            <w:r>
              <w:t xml:space="preserve">Clywedog sports </w:t>
            </w:r>
            <w:proofErr w:type="spellStart"/>
            <w:r>
              <w:t>centre</w:t>
            </w:r>
            <w:proofErr w:type="spellEnd"/>
            <w:r>
              <w:t xml:space="preserve"> </w:t>
            </w:r>
          </w:p>
        </w:tc>
      </w:tr>
      <w:tr w:rsidR="00DC4B62" w:rsidRPr="00013F2C" w:rsidTr="00DC4B62">
        <w:trPr>
          <w:trHeight w:val="301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:rsidR="00DC4B62" w:rsidRDefault="00A17D95" w:rsidP="00A17D95">
            <w:r>
              <w:lastRenderedPageBreak/>
              <w:t xml:space="preserve"> 1 week</w:t>
            </w:r>
            <w:r w:rsidR="00DC4B62">
              <w:t xml:space="preserve"> </w:t>
            </w:r>
            <w:r>
              <w:t>October Half Term</w:t>
            </w:r>
            <w:r w:rsidR="00DC4B62">
              <w:t xml:space="preserve"> Holidays</w:t>
            </w:r>
          </w:p>
          <w:p w:rsidR="00D925D4" w:rsidRPr="00B55C79" w:rsidRDefault="00D925D4" w:rsidP="00A17D95"/>
        </w:tc>
      </w:tr>
      <w:tr w:rsidR="008A0363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8A0363" w:rsidRDefault="00D925D4" w:rsidP="003B29D8">
            <w:r>
              <w:t>Mon 7</w:t>
            </w:r>
            <w:r w:rsidRPr="00D925D4">
              <w:rPr>
                <w:vertAlign w:val="superscript"/>
              </w:rPr>
              <w:t>th</w:t>
            </w:r>
            <w:r>
              <w:t xml:space="preserve"> Nov </w:t>
            </w:r>
          </w:p>
          <w:p w:rsidR="00D925D4" w:rsidRPr="001C67FB" w:rsidRDefault="00D925D4" w:rsidP="003B29D8"/>
        </w:tc>
        <w:tc>
          <w:tcPr>
            <w:tcW w:w="1343" w:type="pct"/>
            <w:shd w:val="clear" w:color="auto" w:fill="FFFFFF" w:themeFill="background1"/>
          </w:tcPr>
          <w:p w:rsidR="005841B6" w:rsidRPr="003D1646" w:rsidRDefault="00B22F5A" w:rsidP="003B29D8">
            <w:r>
              <w:t>Closed – Staff programme planning</w:t>
            </w:r>
          </w:p>
        </w:tc>
        <w:tc>
          <w:tcPr>
            <w:tcW w:w="1127" w:type="pct"/>
            <w:shd w:val="clear" w:color="auto" w:fill="FFFFFF" w:themeFill="background1"/>
            <w:vAlign w:val="center"/>
          </w:tcPr>
          <w:p w:rsidR="008A0363" w:rsidRPr="00090992" w:rsidRDefault="00611904" w:rsidP="00611904">
            <w:r>
              <w:t>-</w:t>
            </w:r>
          </w:p>
        </w:tc>
        <w:tc>
          <w:tcPr>
            <w:tcW w:w="1364" w:type="pct"/>
            <w:shd w:val="clear" w:color="auto" w:fill="FFFFFF" w:themeFill="background1"/>
          </w:tcPr>
          <w:p w:rsidR="00611904" w:rsidRDefault="00611904" w:rsidP="00611904">
            <w:r>
              <w:t>-</w:t>
            </w:r>
          </w:p>
          <w:p w:rsidR="00611904" w:rsidRPr="00090992" w:rsidRDefault="00611904" w:rsidP="00611904"/>
        </w:tc>
      </w:tr>
      <w:tr w:rsidR="00B22F5A" w:rsidRPr="00013F2C" w:rsidTr="00E26E2A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B22F5A" w:rsidRDefault="00B22F5A" w:rsidP="00B22F5A">
            <w:r>
              <w:t>Mon 14</w:t>
            </w:r>
            <w:r w:rsidRPr="00D925D4">
              <w:rPr>
                <w:vertAlign w:val="superscript"/>
              </w:rPr>
              <w:t>th</w:t>
            </w:r>
            <w:r>
              <w:t xml:space="preserve"> Nov </w:t>
            </w:r>
          </w:p>
          <w:p w:rsidR="00B22F5A" w:rsidRPr="001C67FB" w:rsidRDefault="00B22F5A" w:rsidP="00B22F5A">
            <w:pPr>
              <w:jc w:val="both"/>
            </w:pP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B22F5A" w:rsidRDefault="00B22F5A" w:rsidP="00B22F5A">
            <w:r w:rsidRPr="00343A0A">
              <w:t>Sports session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B22F5A" w:rsidRPr="00B55C79" w:rsidRDefault="00B22F5A" w:rsidP="00B22F5A">
            <w:r>
              <w:t xml:space="preserve">6pm to 8pm </w:t>
            </w:r>
          </w:p>
        </w:tc>
        <w:tc>
          <w:tcPr>
            <w:tcW w:w="1364" w:type="pct"/>
            <w:shd w:val="clear" w:color="auto" w:fill="auto"/>
          </w:tcPr>
          <w:p w:rsidR="00B22F5A" w:rsidRDefault="00B22F5A" w:rsidP="00B22F5A">
            <w:proofErr w:type="spellStart"/>
            <w:r>
              <w:t>Adwy</w:t>
            </w:r>
            <w:proofErr w:type="spellEnd"/>
            <w:r>
              <w:t xml:space="preserve"> fields </w:t>
            </w:r>
          </w:p>
          <w:p w:rsidR="00B22F5A" w:rsidRPr="00B55C79" w:rsidRDefault="00B22F5A" w:rsidP="00B22F5A">
            <w:r>
              <w:t>Coedpoeth</w:t>
            </w:r>
          </w:p>
        </w:tc>
      </w:tr>
      <w:tr w:rsidR="00611904" w:rsidRPr="00013F2C" w:rsidTr="00746DE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611904" w:rsidRPr="00BF55BA" w:rsidRDefault="00611904" w:rsidP="00611904">
            <w:pPr>
              <w:rPr>
                <w:color w:val="4F81BD" w:themeColor="accent1"/>
              </w:rPr>
            </w:pPr>
            <w:r w:rsidRPr="00BF55BA">
              <w:rPr>
                <w:color w:val="4F81BD" w:themeColor="accent1"/>
              </w:rPr>
              <w:t>Thurs 17</w:t>
            </w:r>
            <w:r w:rsidRPr="00BF55BA">
              <w:rPr>
                <w:color w:val="4F81BD" w:themeColor="accent1"/>
                <w:vertAlign w:val="superscript"/>
              </w:rPr>
              <w:t>th</w:t>
            </w:r>
            <w:r w:rsidRPr="00BF55BA">
              <w:rPr>
                <w:color w:val="4F81BD" w:themeColor="accent1"/>
              </w:rPr>
              <w:t xml:space="preserve"> Nov</w:t>
            </w:r>
          </w:p>
        </w:tc>
        <w:tc>
          <w:tcPr>
            <w:tcW w:w="1343" w:type="pct"/>
            <w:shd w:val="clear" w:color="auto" w:fill="FFFFFF" w:themeFill="background1"/>
          </w:tcPr>
          <w:p w:rsidR="00611904" w:rsidRPr="00BF55BA" w:rsidRDefault="00611904" w:rsidP="00611904">
            <w:pPr>
              <w:rPr>
                <w:color w:val="4F81BD" w:themeColor="accent1"/>
              </w:rPr>
            </w:pPr>
            <w:r w:rsidRPr="00BF55BA">
              <w:rPr>
                <w:color w:val="4F81BD" w:themeColor="accent1"/>
              </w:rPr>
              <w:t>World Children’s Day</w:t>
            </w:r>
          </w:p>
          <w:p w:rsidR="00611904" w:rsidRPr="00BF55BA" w:rsidRDefault="00611904" w:rsidP="00611904">
            <w:pPr>
              <w:rPr>
                <w:color w:val="4F81BD" w:themeColor="accent1"/>
              </w:rPr>
            </w:pPr>
            <w:r w:rsidRPr="00BF55BA">
              <w:rPr>
                <w:color w:val="4F81BD" w:themeColor="accent1"/>
              </w:rPr>
              <w:t>TRIP</w:t>
            </w:r>
          </w:p>
        </w:tc>
        <w:tc>
          <w:tcPr>
            <w:tcW w:w="1127" w:type="pct"/>
            <w:shd w:val="clear" w:color="auto" w:fill="auto"/>
          </w:tcPr>
          <w:p w:rsidR="00611904" w:rsidRPr="00BF55BA" w:rsidRDefault="00611904" w:rsidP="00611904">
            <w:pPr>
              <w:rPr>
                <w:color w:val="4F81BD" w:themeColor="accent1"/>
              </w:rPr>
            </w:pPr>
            <w:r w:rsidRPr="00BF55BA">
              <w:rPr>
                <w:color w:val="4F81BD" w:themeColor="accent1"/>
              </w:rPr>
              <w:t>17:00 – 20:00</w:t>
            </w:r>
          </w:p>
        </w:tc>
        <w:tc>
          <w:tcPr>
            <w:tcW w:w="1364" w:type="pct"/>
            <w:shd w:val="clear" w:color="auto" w:fill="auto"/>
          </w:tcPr>
          <w:p w:rsidR="00611904" w:rsidRPr="00BF55BA" w:rsidRDefault="00611904" w:rsidP="00611904">
            <w:pPr>
              <w:rPr>
                <w:color w:val="4F81BD" w:themeColor="accent1"/>
              </w:rPr>
            </w:pPr>
            <w:r w:rsidRPr="00BF55BA">
              <w:rPr>
                <w:color w:val="4F81BD" w:themeColor="accent1"/>
              </w:rPr>
              <w:t>Ty Pawb</w:t>
            </w:r>
          </w:p>
        </w:tc>
      </w:tr>
      <w:tr w:rsidR="00611904" w:rsidRPr="00013F2C" w:rsidTr="00E26E2A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611904" w:rsidRDefault="00611904" w:rsidP="00611904">
            <w:r>
              <w:t>Mon 21</w:t>
            </w:r>
            <w:r w:rsidRPr="00D925D4">
              <w:rPr>
                <w:vertAlign w:val="superscript"/>
              </w:rPr>
              <w:t>st</w:t>
            </w:r>
            <w:r>
              <w:t xml:space="preserve"> Nov </w:t>
            </w:r>
          </w:p>
          <w:p w:rsidR="00611904" w:rsidRPr="001C67FB" w:rsidRDefault="00611904" w:rsidP="00611904"/>
        </w:tc>
        <w:tc>
          <w:tcPr>
            <w:tcW w:w="1343" w:type="pct"/>
            <w:shd w:val="clear" w:color="auto" w:fill="FFFFFF" w:themeFill="background1"/>
          </w:tcPr>
          <w:p w:rsidR="00611904" w:rsidRDefault="00611904" w:rsidP="00611904">
            <w:r w:rsidRPr="00343A0A">
              <w:t>Sports session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611904" w:rsidRPr="00B55C79" w:rsidRDefault="00611904" w:rsidP="00611904">
            <w:r>
              <w:t xml:space="preserve">6pm to 8pm </w:t>
            </w:r>
          </w:p>
        </w:tc>
        <w:tc>
          <w:tcPr>
            <w:tcW w:w="1364" w:type="pct"/>
            <w:shd w:val="clear" w:color="auto" w:fill="auto"/>
          </w:tcPr>
          <w:p w:rsidR="00611904" w:rsidRDefault="00611904" w:rsidP="00611904">
            <w:proofErr w:type="spellStart"/>
            <w:r>
              <w:t>Adwy</w:t>
            </w:r>
            <w:proofErr w:type="spellEnd"/>
            <w:r>
              <w:t xml:space="preserve"> fields </w:t>
            </w:r>
          </w:p>
          <w:p w:rsidR="00611904" w:rsidRPr="00B55C79" w:rsidRDefault="00611904" w:rsidP="00611904">
            <w:r>
              <w:t>Coedpoeth</w:t>
            </w:r>
          </w:p>
        </w:tc>
      </w:tr>
      <w:tr w:rsidR="00611904" w:rsidRPr="00013F2C" w:rsidTr="00E26E2A">
        <w:trPr>
          <w:trHeight w:val="301"/>
        </w:trPr>
        <w:tc>
          <w:tcPr>
            <w:tcW w:w="1166" w:type="pct"/>
          </w:tcPr>
          <w:p w:rsidR="00611904" w:rsidRDefault="00611904" w:rsidP="00611904">
            <w:r>
              <w:t>Mon 28</w:t>
            </w:r>
            <w:r w:rsidRPr="00D925D4">
              <w:rPr>
                <w:vertAlign w:val="superscript"/>
              </w:rPr>
              <w:t>th</w:t>
            </w:r>
            <w:r>
              <w:t xml:space="preserve"> Nov </w:t>
            </w:r>
          </w:p>
          <w:p w:rsidR="00611904" w:rsidRPr="001C67FB" w:rsidRDefault="00611904" w:rsidP="00611904"/>
        </w:tc>
        <w:tc>
          <w:tcPr>
            <w:tcW w:w="1343" w:type="pct"/>
          </w:tcPr>
          <w:p w:rsidR="00611904" w:rsidRDefault="00611904" w:rsidP="00611904">
            <w:r w:rsidRPr="00343A0A">
              <w:t>Sports session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611904" w:rsidRPr="00B55C79" w:rsidRDefault="00611904" w:rsidP="00611904">
            <w:r>
              <w:t xml:space="preserve">6pm to 8pm </w:t>
            </w:r>
          </w:p>
        </w:tc>
        <w:tc>
          <w:tcPr>
            <w:tcW w:w="1364" w:type="pct"/>
            <w:shd w:val="clear" w:color="auto" w:fill="auto"/>
          </w:tcPr>
          <w:p w:rsidR="00611904" w:rsidRDefault="00611904" w:rsidP="00611904">
            <w:proofErr w:type="spellStart"/>
            <w:r>
              <w:t>Adwy</w:t>
            </w:r>
            <w:proofErr w:type="spellEnd"/>
            <w:r>
              <w:t xml:space="preserve"> fields </w:t>
            </w:r>
          </w:p>
          <w:p w:rsidR="00611904" w:rsidRPr="00B55C79" w:rsidRDefault="00611904" w:rsidP="00611904">
            <w:r>
              <w:t>Coedpoeth</w:t>
            </w:r>
          </w:p>
        </w:tc>
      </w:tr>
      <w:tr w:rsidR="00611904" w:rsidRPr="00013F2C" w:rsidTr="00E26E2A">
        <w:trPr>
          <w:trHeight w:val="301"/>
        </w:trPr>
        <w:tc>
          <w:tcPr>
            <w:tcW w:w="1166" w:type="pct"/>
          </w:tcPr>
          <w:p w:rsidR="00611904" w:rsidRDefault="00611904" w:rsidP="00611904">
            <w:r>
              <w:t>Mon 5</w:t>
            </w:r>
            <w:r w:rsidRPr="00D925D4">
              <w:rPr>
                <w:vertAlign w:val="superscript"/>
              </w:rPr>
              <w:t>th</w:t>
            </w:r>
            <w:r>
              <w:t xml:space="preserve"> Dec </w:t>
            </w:r>
          </w:p>
          <w:p w:rsidR="00611904" w:rsidRPr="001C67FB" w:rsidRDefault="00611904" w:rsidP="00611904"/>
        </w:tc>
        <w:tc>
          <w:tcPr>
            <w:tcW w:w="1343" w:type="pct"/>
          </w:tcPr>
          <w:p w:rsidR="00611904" w:rsidRDefault="00611904" w:rsidP="00611904">
            <w:r w:rsidRPr="00343A0A">
              <w:t>Sports session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611904" w:rsidRPr="00B55C79" w:rsidRDefault="00611904" w:rsidP="00611904">
            <w:r>
              <w:t xml:space="preserve">6pm to 8pm </w:t>
            </w:r>
          </w:p>
        </w:tc>
        <w:tc>
          <w:tcPr>
            <w:tcW w:w="1364" w:type="pct"/>
            <w:shd w:val="clear" w:color="auto" w:fill="auto"/>
          </w:tcPr>
          <w:p w:rsidR="00611904" w:rsidRDefault="00611904" w:rsidP="00611904">
            <w:proofErr w:type="spellStart"/>
            <w:r>
              <w:t>Adwy</w:t>
            </w:r>
            <w:proofErr w:type="spellEnd"/>
            <w:r>
              <w:t xml:space="preserve"> fields </w:t>
            </w:r>
          </w:p>
          <w:p w:rsidR="00611904" w:rsidRPr="00B55C79" w:rsidRDefault="00611904" w:rsidP="00611904">
            <w:r>
              <w:t>Coedpoeth</w:t>
            </w:r>
          </w:p>
        </w:tc>
      </w:tr>
      <w:tr w:rsidR="00611904" w:rsidRPr="00013F2C" w:rsidTr="00E26E2A">
        <w:trPr>
          <w:trHeight w:val="301"/>
        </w:trPr>
        <w:tc>
          <w:tcPr>
            <w:tcW w:w="1166" w:type="pct"/>
          </w:tcPr>
          <w:p w:rsidR="00611904" w:rsidRDefault="00611904" w:rsidP="00611904">
            <w:r>
              <w:t>Mon 12</w:t>
            </w:r>
            <w:r w:rsidRPr="00D925D4">
              <w:rPr>
                <w:vertAlign w:val="superscript"/>
              </w:rPr>
              <w:t>th</w:t>
            </w:r>
            <w:r>
              <w:t xml:space="preserve"> Dec </w:t>
            </w:r>
          </w:p>
          <w:p w:rsidR="00611904" w:rsidRPr="001C67FB" w:rsidRDefault="00611904" w:rsidP="00611904"/>
        </w:tc>
        <w:tc>
          <w:tcPr>
            <w:tcW w:w="1343" w:type="pct"/>
          </w:tcPr>
          <w:p w:rsidR="00611904" w:rsidRPr="00E33D61" w:rsidRDefault="00611904" w:rsidP="00611904">
            <w:r>
              <w:t>Christmas trip – young people to decide!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611904" w:rsidRPr="00B55C79" w:rsidRDefault="00611904" w:rsidP="00611904">
            <w:r>
              <w:t xml:space="preserve">6pm to 8pm </w:t>
            </w:r>
          </w:p>
        </w:tc>
        <w:tc>
          <w:tcPr>
            <w:tcW w:w="1364" w:type="pct"/>
            <w:shd w:val="clear" w:color="auto" w:fill="auto"/>
          </w:tcPr>
          <w:p w:rsidR="00611904" w:rsidRPr="00B55C79" w:rsidRDefault="00611904" w:rsidP="00611904">
            <w:r>
              <w:t xml:space="preserve">TBC </w:t>
            </w:r>
          </w:p>
        </w:tc>
      </w:tr>
      <w:tr w:rsidR="00611904" w:rsidRPr="00013F2C" w:rsidTr="00193F33">
        <w:trPr>
          <w:trHeight w:val="301"/>
        </w:trPr>
        <w:tc>
          <w:tcPr>
            <w:tcW w:w="1166" w:type="pct"/>
          </w:tcPr>
          <w:p w:rsidR="00611904" w:rsidRPr="009B16F5" w:rsidRDefault="00611904" w:rsidP="00611904">
            <w:pPr>
              <w:rPr>
                <w:color w:val="FF0000"/>
              </w:rPr>
            </w:pPr>
            <w:r w:rsidRPr="009B16F5">
              <w:rPr>
                <w:color w:val="FF0000"/>
              </w:rPr>
              <w:t>Mon 19</w:t>
            </w:r>
            <w:r w:rsidRPr="009B16F5">
              <w:rPr>
                <w:color w:val="FF0000"/>
                <w:vertAlign w:val="superscript"/>
              </w:rPr>
              <w:t>th</w:t>
            </w:r>
            <w:r w:rsidRPr="009B16F5">
              <w:rPr>
                <w:color w:val="FF0000"/>
              </w:rPr>
              <w:t xml:space="preserve"> Dec </w:t>
            </w:r>
          </w:p>
          <w:p w:rsidR="00611904" w:rsidRPr="009B16F5" w:rsidRDefault="00611904" w:rsidP="00611904">
            <w:pPr>
              <w:rPr>
                <w:color w:val="FF0000"/>
              </w:rPr>
            </w:pPr>
          </w:p>
        </w:tc>
        <w:tc>
          <w:tcPr>
            <w:tcW w:w="1343" w:type="pct"/>
          </w:tcPr>
          <w:p w:rsidR="00611904" w:rsidRPr="009B16F5" w:rsidRDefault="00611904" w:rsidP="00611904">
            <w:pPr>
              <w:rPr>
                <w:color w:val="FF0000"/>
              </w:rPr>
            </w:pPr>
            <w:r w:rsidRPr="009B16F5">
              <w:rPr>
                <w:color w:val="FF0000"/>
              </w:rPr>
              <w:t xml:space="preserve">Closed – staff planning &amp; prep for next term </w:t>
            </w:r>
          </w:p>
        </w:tc>
        <w:tc>
          <w:tcPr>
            <w:tcW w:w="1127" w:type="pct"/>
            <w:vAlign w:val="center"/>
          </w:tcPr>
          <w:p w:rsidR="00611904" w:rsidRPr="009B16F5" w:rsidRDefault="00611904" w:rsidP="00611904">
            <w:pPr>
              <w:rPr>
                <w:color w:val="FF0000"/>
              </w:rPr>
            </w:pPr>
          </w:p>
        </w:tc>
        <w:tc>
          <w:tcPr>
            <w:tcW w:w="1364" w:type="pct"/>
          </w:tcPr>
          <w:p w:rsidR="00611904" w:rsidRPr="009B16F5" w:rsidRDefault="00611904" w:rsidP="00611904">
            <w:pPr>
              <w:rPr>
                <w:color w:val="FF0000"/>
              </w:rPr>
            </w:pPr>
          </w:p>
        </w:tc>
      </w:tr>
      <w:tr w:rsidR="00611904" w:rsidRPr="00013F2C" w:rsidTr="005841B6">
        <w:trPr>
          <w:trHeight w:val="301"/>
        </w:trPr>
        <w:tc>
          <w:tcPr>
            <w:tcW w:w="1166" w:type="pct"/>
            <w:shd w:val="clear" w:color="auto" w:fill="auto"/>
          </w:tcPr>
          <w:p w:rsidR="00611904" w:rsidRDefault="00611904" w:rsidP="00611904">
            <w:r>
              <w:t>Mon 26</w:t>
            </w:r>
            <w:r w:rsidRPr="00D925D4">
              <w:rPr>
                <w:vertAlign w:val="superscript"/>
              </w:rPr>
              <w:t>th</w:t>
            </w:r>
            <w:r>
              <w:t xml:space="preserve"> Dec </w:t>
            </w:r>
          </w:p>
          <w:p w:rsidR="00611904" w:rsidRPr="001C67FB" w:rsidRDefault="00611904" w:rsidP="00611904"/>
        </w:tc>
        <w:tc>
          <w:tcPr>
            <w:tcW w:w="1343" w:type="pct"/>
            <w:shd w:val="clear" w:color="auto" w:fill="auto"/>
          </w:tcPr>
          <w:p w:rsidR="00611904" w:rsidRPr="00E33D61" w:rsidRDefault="00611904" w:rsidP="00611904">
            <w:r>
              <w:t xml:space="preserve">Closed 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611904" w:rsidRPr="00B55C79" w:rsidRDefault="00611904" w:rsidP="00611904"/>
        </w:tc>
        <w:tc>
          <w:tcPr>
            <w:tcW w:w="1364" w:type="pct"/>
            <w:shd w:val="clear" w:color="auto" w:fill="auto"/>
          </w:tcPr>
          <w:p w:rsidR="00611904" w:rsidRPr="00B55C79" w:rsidRDefault="00611904" w:rsidP="00611904"/>
        </w:tc>
      </w:tr>
    </w:tbl>
    <w:p w:rsidR="00D925D4" w:rsidRDefault="00D925D4" w:rsidP="003B29D8"/>
    <w:p w:rsidR="00C76BF0" w:rsidRPr="00807842" w:rsidRDefault="00C76BF0" w:rsidP="003B29D8">
      <w:r w:rsidRPr="00807842"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Pr="007D74B4" w:rsidRDefault="00C76BF0" w:rsidP="003B29D8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903" w:rsidRDefault="00566903" w:rsidP="003B29D8">
      <w:r>
        <w:separator/>
      </w:r>
    </w:p>
  </w:endnote>
  <w:endnote w:type="continuationSeparator" w:id="0">
    <w:p w:rsidR="00566903" w:rsidRDefault="00566903" w:rsidP="003B2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3B29D8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903" w:rsidRDefault="00566903" w:rsidP="003B29D8">
      <w:r>
        <w:separator/>
      </w:r>
    </w:p>
  </w:footnote>
  <w:footnote w:type="continuationSeparator" w:id="0">
    <w:p w:rsidR="00566903" w:rsidRDefault="00566903" w:rsidP="003B29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3B29D8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3B29D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3B29D8">
    <w:pPr>
      <w:pStyle w:val="Header"/>
    </w:pPr>
  </w:p>
  <w:p w:rsidR="00F86700" w:rsidRDefault="005C00E8" w:rsidP="003B29D8">
    <w:pPr>
      <w:pStyle w:val="Header"/>
    </w:pPr>
    <w:r>
      <w:t xml:space="preserve">                               </w:t>
    </w:r>
  </w:p>
  <w:p w:rsidR="00F86700" w:rsidRDefault="00F86700" w:rsidP="003B29D8">
    <w:pPr>
      <w:pStyle w:val="Header"/>
    </w:pPr>
  </w:p>
  <w:p w:rsidR="00DC2E54" w:rsidRDefault="00DC2E54" w:rsidP="003B29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05BEF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90992"/>
    <w:rsid w:val="000A1F71"/>
    <w:rsid w:val="000A33B0"/>
    <w:rsid w:val="000C3BA4"/>
    <w:rsid w:val="000D241E"/>
    <w:rsid w:val="000E229B"/>
    <w:rsid w:val="00111490"/>
    <w:rsid w:val="001251B9"/>
    <w:rsid w:val="00141945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1F7C70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3055CA"/>
    <w:rsid w:val="00335E4F"/>
    <w:rsid w:val="00362E17"/>
    <w:rsid w:val="00367CB3"/>
    <w:rsid w:val="00374343"/>
    <w:rsid w:val="003A4BB0"/>
    <w:rsid w:val="003B29D8"/>
    <w:rsid w:val="003C3EBC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E1145"/>
    <w:rsid w:val="004F5185"/>
    <w:rsid w:val="004F780C"/>
    <w:rsid w:val="00505DF3"/>
    <w:rsid w:val="00535C01"/>
    <w:rsid w:val="0055449E"/>
    <w:rsid w:val="005650EB"/>
    <w:rsid w:val="00566903"/>
    <w:rsid w:val="005841B6"/>
    <w:rsid w:val="00587611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11904"/>
    <w:rsid w:val="0063327B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56136"/>
    <w:rsid w:val="00972BD7"/>
    <w:rsid w:val="0099010A"/>
    <w:rsid w:val="009A22F8"/>
    <w:rsid w:val="009B16F5"/>
    <w:rsid w:val="009B4D8C"/>
    <w:rsid w:val="009C1B68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22F5A"/>
    <w:rsid w:val="00B33E31"/>
    <w:rsid w:val="00B43804"/>
    <w:rsid w:val="00B57B8A"/>
    <w:rsid w:val="00B61C2B"/>
    <w:rsid w:val="00B70D9E"/>
    <w:rsid w:val="00B77D08"/>
    <w:rsid w:val="00BB0778"/>
    <w:rsid w:val="00BC6BAD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D4812"/>
    <w:rsid w:val="00CE7834"/>
    <w:rsid w:val="00D309C3"/>
    <w:rsid w:val="00D33177"/>
    <w:rsid w:val="00D4312D"/>
    <w:rsid w:val="00D87A85"/>
    <w:rsid w:val="00D90BE3"/>
    <w:rsid w:val="00D925D4"/>
    <w:rsid w:val="00D969FD"/>
    <w:rsid w:val="00DB0570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36CF5"/>
    <w:rsid w:val="00E43C02"/>
    <w:rsid w:val="00E51232"/>
    <w:rsid w:val="00E53A4B"/>
    <w:rsid w:val="00E55E4F"/>
    <w:rsid w:val="00E56320"/>
    <w:rsid w:val="00E94019"/>
    <w:rsid w:val="00E95A48"/>
    <w:rsid w:val="00EC23CF"/>
    <w:rsid w:val="00ED5300"/>
    <w:rsid w:val="00EE12E7"/>
    <w:rsid w:val="00EE19DF"/>
    <w:rsid w:val="00EE7556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."/>
  <w:listSeparator w:val=","/>
  <w14:docId w14:val="4A9CE8A9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3B29D8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FE0ABF-9050-461E-B766-604C6C468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2</TotalTime>
  <Pages>2</Pages>
  <Words>289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Emma1 Jones</cp:lastModifiedBy>
  <cp:revision>3</cp:revision>
  <cp:lastPrinted>2022-09-13T08:51:00Z</cp:lastPrinted>
  <dcterms:created xsi:type="dcterms:W3CDTF">2022-09-13T08:50:00Z</dcterms:created>
  <dcterms:modified xsi:type="dcterms:W3CDTF">2022-09-13T08:54:00Z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