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126A6E">
      <w:pPr>
        <w:pStyle w:val="Title"/>
      </w:pPr>
      <w:r w:rsidRPr="00013F2C">
        <w:t>Programme for</w:t>
      </w:r>
      <w:r w:rsidR="00F17E30">
        <w:t xml:space="preserve"> Ruabon</w:t>
      </w:r>
      <w:bookmarkStart w:id="0" w:name="_GoBack"/>
      <w:bookmarkEnd w:id="0"/>
      <w:r w:rsidRPr="00013F2C">
        <w:t xml:space="preserve"> </w:t>
      </w:r>
      <w:r w:rsidR="00A17D95">
        <w:t>Youth Provision</w:t>
      </w:r>
    </w:p>
    <w:p w:rsidR="00C76BF0" w:rsidRPr="00013F2C" w:rsidRDefault="00A17D95" w:rsidP="00126A6E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126A6E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126A6E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26A6E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26A6E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26A6E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Pr="001C67FB" w:rsidRDefault="005746B9" w:rsidP="00126A6E">
            <w:r>
              <w:t xml:space="preserve">Mon </w:t>
            </w:r>
            <w:r w:rsidR="00126A6E">
              <w:t>12/09/2022</w:t>
            </w:r>
          </w:p>
        </w:tc>
        <w:tc>
          <w:tcPr>
            <w:tcW w:w="1343" w:type="pct"/>
            <w:shd w:val="clear" w:color="auto" w:fill="auto"/>
          </w:tcPr>
          <w:p w:rsidR="005746B9" w:rsidRDefault="005746B9" w:rsidP="00126A6E">
            <w:r>
              <w:t>WELCOME BACK</w:t>
            </w:r>
          </w:p>
          <w:p w:rsidR="0049277A" w:rsidRDefault="00126A6E" w:rsidP="00126A6E">
            <w:r>
              <w:t>International mindfulness day activities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26A6E" w:rsidRPr="009F563A" w:rsidRDefault="00126A6E" w:rsidP="00126A6E">
            <w:r>
              <w:t>5.30pm-7.30pm JUNIOR NIGHT</w:t>
            </w:r>
          </w:p>
          <w:p w:rsidR="0049277A" w:rsidRPr="00B55C79" w:rsidRDefault="0049277A" w:rsidP="00126A6E"/>
        </w:tc>
        <w:tc>
          <w:tcPr>
            <w:tcW w:w="1364" w:type="pct"/>
            <w:shd w:val="clear" w:color="auto" w:fill="auto"/>
          </w:tcPr>
          <w:p w:rsidR="00126A6E" w:rsidRDefault="00126A6E" w:rsidP="00126A6E">
            <w:r>
              <w:t>Ruabon Youth Centre</w:t>
            </w:r>
          </w:p>
          <w:p w:rsidR="00126A6E" w:rsidRDefault="00126A6E" w:rsidP="00126A6E">
            <w:r>
              <w:t>Stanley Grove</w:t>
            </w:r>
          </w:p>
          <w:p w:rsidR="0049277A" w:rsidRPr="00B55C79" w:rsidRDefault="00126A6E" w:rsidP="00126A6E">
            <w: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Pr="00956136" w:rsidRDefault="005746B9" w:rsidP="00126A6E">
            <w:r>
              <w:t xml:space="preserve">Tues </w:t>
            </w:r>
            <w:r w:rsidR="00126A6E">
              <w:t>13/09/2022</w:t>
            </w:r>
          </w:p>
        </w:tc>
        <w:tc>
          <w:tcPr>
            <w:tcW w:w="1343" w:type="pct"/>
            <w:shd w:val="clear" w:color="auto" w:fill="auto"/>
          </w:tcPr>
          <w:p w:rsidR="005746B9" w:rsidRDefault="005746B9" w:rsidP="00126A6E">
            <w:r>
              <w:t>WELCOME BACK</w:t>
            </w:r>
          </w:p>
          <w:p w:rsidR="0049277A" w:rsidRDefault="00126A6E" w:rsidP="00126A6E">
            <w:r>
              <w:t>National hotdog day (Hotdog night)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126A6E" w:rsidP="00126A6E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126A6E" w:rsidRDefault="00126A6E" w:rsidP="00126A6E">
            <w:r>
              <w:t>Ruabon Youth Centre</w:t>
            </w:r>
          </w:p>
          <w:p w:rsidR="00126A6E" w:rsidRDefault="00126A6E" w:rsidP="00126A6E">
            <w:r>
              <w:t>Stanley Grove</w:t>
            </w:r>
          </w:p>
          <w:p w:rsidR="0049277A" w:rsidRPr="00B55C79" w:rsidRDefault="00126A6E" w:rsidP="00126A6E">
            <w:r>
              <w:t>Ruabon</w:t>
            </w:r>
          </w:p>
        </w:tc>
      </w:tr>
      <w:tr w:rsidR="007B6D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Pr="00090992" w:rsidRDefault="007B6D95" w:rsidP="007B6D95">
            <w:r>
              <w:t>Thurs 15/09/2022</w:t>
            </w:r>
          </w:p>
        </w:tc>
        <w:tc>
          <w:tcPr>
            <w:tcW w:w="1343" w:type="pct"/>
            <w:shd w:val="clear" w:color="auto" w:fill="auto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7B6D95" w:rsidRDefault="007B6D95" w:rsidP="007B6D95">
            <w:r>
              <w:t xml:space="preserve">Sports session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7B6D95" w:rsidRPr="00B55C79" w:rsidRDefault="007B6D95" w:rsidP="007B6D9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7B6D95" w:rsidRPr="00B55C79" w:rsidRDefault="007B6D95" w:rsidP="007B6D95">
            <w:r>
              <w:t xml:space="preserve">Ysgol Rhiwabon sports hall 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3B29D8" w:rsidRDefault="005746B9" w:rsidP="00126A6E">
            <w:r>
              <w:t xml:space="preserve">Mon </w:t>
            </w:r>
            <w:r w:rsidR="00126A6E">
              <w:t>19/09/2022</w:t>
            </w:r>
          </w:p>
        </w:tc>
        <w:tc>
          <w:tcPr>
            <w:tcW w:w="1343" w:type="pct"/>
            <w:shd w:val="clear" w:color="auto" w:fill="auto"/>
          </w:tcPr>
          <w:p w:rsidR="006067D3" w:rsidRPr="00090992" w:rsidRDefault="003D40D7" w:rsidP="00126A6E">
            <w:r>
              <w:t>Free Choice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26A6E" w:rsidRPr="009F563A" w:rsidRDefault="00126A6E" w:rsidP="00126A6E">
            <w:r>
              <w:t>5.30pm-7.30pm JUNIOR NIGHT</w:t>
            </w:r>
          </w:p>
          <w:p w:rsidR="0049277A" w:rsidRPr="00B55C79" w:rsidRDefault="0049277A" w:rsidP="00126A6E"/>
        </w:tc>
        <w:tc>
          <w:tcPr>
            <w:tcW w:w="1364" w:type="pct"/>
            <w:shd w:val="clear" w:color="auto" w:fill="auto"/>
          </w:tcPr>
          <w:p w:rsidR="00126A6E" w:rsidRDefault="00126A6E" w:rsidP="00126A6E">
            <w:r>
              <w:t>Ruabon Youth Centre</w:t>
            </w:r>
          </w:p>
          <w:p w:rsidR="00126A6E" w:rsidRDefault="00126A6E" w:rsidP="00126A6E">
            <w:r>
              <w:t>Stanley Grove</w:t>
            </w:r>
          </w:p>
          <w:p w:rsidR="0049277A" w:rsidRPr="00B55C79" w:rsidRDefault="00126A6E" w:rsidP="00126A6E">
            <w: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1C67FB" w:rsidRDefault="005746B9" w:rsidP="00126A6E">
            <w:r>
              <w:t xml:space="preserve">Tues </w:t>
            </w:r>
            <w:r w:rsidR="00126A6E">
              <w:t>20/09/2022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DC64B4" w:rsidP="00126A6E">
            <w:r>
              <w:t xml:space="preserve">Beauty night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126A6E" w:rsidP="00126A6E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126A6E" w:rsidRDefault="00126A6E" w:rsidP="00126A6E">
            <w:r>
              <w:t>Ruabon Youth Centre</w:t>
            </w:r>
          </w:p>
          <w:p w:rsidR="00126A6E" w:rsidRDefault="00126A6E" w:rsidP="00126A6E">
            <w:r>
              <w:t>Stanley Grove</w:t>
            </w:r>
          </w:p>
          <w:p w:rsidR="0049277A" w:rsidRPr="00B55C79" w:rsidRDefault="00126A6E" w:rsidP="00126A6E">
            <w:r>
              <w:t>Ruabon</w:t>
            </w:r>
          </w:p>
        </w:tc>
      </w:tr>
      <w:tr w:rsidR="007B6D9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Pr="001C67FB" w:rsidRDefault="007B6D95" w:rsidP="007B6D95">
            <w:r>
              <w:t>Thurs 22/09/2022</w:t>
            </w:r>
          </w:p>
        </w:tc>
        <w:tc>
          <w:tcPr>
            <w:tcW w:w="1343" w:type="pct"/>
            <w:shd w:val="clear" w:color="auto" w:fill="auto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7B6D95" w:rsidRDefault="007B6D95" w:rsidP="007B6D95">
            <w:r>
              <w:t xml:space="preserve">Sports session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7B6D95" w:rsidRPr="00B55C79" w:rsidRDefault="007B6D95" w:rsidP="007B6D95">
            <w:r>
              <w:t xml:space="preserve">7pm to 8pm </w:t>
            </w:r>
          </w:p>
        </w:tc>
        <w:tc>
          <w:tcPr>
            <w:tcW w:w="1364" w:type="pct"/>
            <w:shd w:val="clear" w:color="auto" w:fill="auto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7B6D95" w:rsidRPr="00B55C79" w:rsidRDefault="007B6D95" w:rsidP="007B6D95">
            <w:r>
              <w:t xml:space="preserve">Ysgol Rhiwabon sports hall 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Pr="001C67FB" w:rsidRDefault="005746B9" w:rsidP="00126A6E">
            <w:r>
              <w:t>Mon</w:t>
            </w:r>
            <w:r w:rsidR="00126A6E">
              <w:t xml:space="preserve"> 26/09/2022</w:t>
            </w:r>
          </w:p>
        </w:tc>
        <w:tc>
          <w:tcPr>
            <w:tcW w:w="1343" w:type="pct"/>
          </w:tcPr>
          <w:p w:rsidR="00DC2E54" w:rsidRPr="00090992" w:rsidRDefault="001C7C31" w:rsidP="00126A6E">
            <w:r>
              <w:t>PCSO – Emily Blake `</w:t>
            </w:r>
          </w:p>
        </w:tc>
        <w:tc>
          <w:tcPr>
            <w:tcW w:w="1127" w:type="pct"/>
            <w:vAlign w:val="center"/>
          </w:tcPr>
          <w:p w:rsidR="00126A6E" w:rsidRPr="009F563A" w:rsidRDefault="00126A6E" w:rsidP="00126A6E">
            <w:r>
              <w:t>5.30pm-7.30pm JUNIOR NIGHT</w:t>
            </w:r>
          </w:p>
          <w:p w:rsidR="006067D3" w:rsidRPr="00B55C79" w:rsidRDefault="006067D3" w:rsidP="00126A6E"/>
        </w:tc>
        <w:tc>
          <w:tcPr>
            <w:tcW w:w="1364" w:type="pct"/>
          </w:tcPr>
          <w:p w:rsidR="00126A6E" w:rsidRDefault="00126A6E" w:rsidP="00126A6E">
            <w:r>
              <w:t>Ruabon Youth Centre</w:t>
            </w:r>
          </w:p>
          <w:p w:rsidR="00126A6E" w:rsidRDefault="00126A6E" w:rsidP="00126A6E">
            <w:r>
              <w:t>Stanley Grove</w:t>
            </w:r>
          </w:p>
          <w:p w:rsidR="000A33B0" w:rsidRPr="00B55C79" w:rsidRDefault="00126A6E" w:rsidP="00126A6E">
            <w:r>
              <w:t>Ruabon</w:t>
            </w:r>
          </w:p>
        </w:tc>
      </w:tr>
      <w:tr w:rsidR="0049277A" w:rsidRPr="00013F2C" w:rsidTr="00F94475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EE7556" w:rsidRPr="00F94475" w:rsidRDefault="005746B9" w:rsidP="00126A6E">
            <w:pPr>
              <w:rPr>
                <w:color w:val="00B050"/>
              </w:rPr>
            </w:pPr>
            <w:r w:rsidRPr="00F94475">
              <w:rPr>
                <w:color w:val="00B050"/>
              </w:rPr>
              <w:t xml:space="preserve">Tues </w:t>
            </w:r>
            <w:r w:rsidR="00126A6E" w:rsidRPr="00F94475">
              <w:rPr>
                <w:color w:val="00B050"/>
              </w:rPr>
              <w:t>27/09/2022</w:t>
            </w:r>
          </w:p>
        </w:tc>
        <w:tc>
          <w:tcPr>
            <w:tcW w:w="1343" w:type="pct"/>
            <w:shd w:val="clear" w:color="auto" w:fill="DBE5F1" w:themeFill="accent1" w:themeFillTint="33"/>
          </w:tcPr>
          <w:p w:rsidR="00AB2427" w:rsidRPr="00F94475" w:rsidRDefault="00DC64B4" w:rsidP="00AB2427">
            <w:pPr>
              <w:rPr>
                <w:color w:val="00B050"/>
              </w:rPr>
            </w:pPr>
            <w:r w:rsidRPr="00F94475">
              <w:rPr>
                <w:color w:val="00B050"/>
              </w:rPr>
              <w:t>Closed for planning</w:t>
            </w:r>
          </w:p>
          <w:p w:rsidR="006B12B6" w:rsidRPr="00F94475" w:rsidRDefault="00DC64B4" w:rsidP="00AB2427">
            <w:pPr>
              <w:rPr>
                <w:color w:val="00B050"/>
              </w:rPr>
            </w:pPr>
            <w:r w:rsidRPr="00F94475">
              <w:rPr>
                <w:color w:val="00B050"/>
              </w:rPr>
              <w:t xml:space="preserve"> </w:t>
            </w:r>
          </w:p>
        </w:tc>
        <w:tc>
          <w:tcPr>
            <w:tcW w:w="1127" w:type="pct"/>
            <w:shd w:val="clear" w:color="auto" w:fill="DBE5F1" w:themeFill="accent1" w:themeFillTint="33"/>
            <w:vAlign w:val="center"/>
          </w:tcPr>
          <w:p w:rsidR="0049277A" w:rsidRPr="00F94475" w:rsidRDefault="005746B9" w:rsidP="00126A6E">
            <w:pPr>
              <w:rPr>
                <w:color w:val="00B050"/>
              </w:rPr>
            </w:pPr>
            <w:r w:rsidRPr="00F94475">
              <w:rPr>
                <w:color w:val="00B050"/>
              </w:rPr>
              <w:t>-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0A33B0" w:rsidRPr="00F94475" w:rsidRDefault="005746B9" w:rsidP="00126A6E">
            <w:pPr>
              <w:rPr>
                <w:color w:val="00B050"/>
              </w:rPr>
            </w:pPr>
            <w:r w:rsidRPr="00F94475">
              <w:rPr>
                <w:color w:val="00B050"/>
              </w:rPr>
              <w:t>-</w:t>
            </w:r>
          </w:p>
        </w:tc>
      </w:tr>
      <w:tr w:rsidR="007B6D95" w:rsidRPr="00013F2C" w:rsidTr="00193F33">
        <w:trPr>
          <w:trHeight w:val="301"/>
        </w:trPr>
        <w:tc>
          <w:tcPr>
            <w:tcW w:w="1166" w:type="pct"/>
          </w:tcPr>
          <w:p w:rsidR="007B6D95" w:rsidRPr="001C67FB" w:rsidRDefault="007B6D95" w:rsidP="007B6D95">
            <w:r>
              <w:t>Thurs 29/09/2022</w:t>
            </w:r>
          </w:p>
        </w:tc>
        <w:tc>
          <w:tcPr>
            <w:tcW w:w="1343" w:type="pct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7B6D95" w:rsidRDefault="007B6D95" w:rsidP="007B6D95">
            <w:r>
              <w:t xml:space="preserve">Sports session </w:t>
            </w:r>
          </w:p>
        </w:tc>
        <w:tc>
          <w:tcPr>
            <w:tcW w:w="1127" w:type="pct"/>
            <w:vAlign w:val="center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7B6D95" w:rsidRPr="00B55C79" w:rsidRDefault="007B6D95" w:rsidP="007B6D95">
            <w:r>
              <w:t xml:space="preserve">7pm to 8pm </w:t>
            </w:r>
          </w:p>
        </w:tc>
        <w:tc>
          <w:tcPr>
            <w:tcW w:w="1364" w:type="pct"/>
          </w:tcPr>
          <w:p w:rsidR="007B6D95" w:rsidRPr="005A06B1" w:rsidRDefault="007B6D95" w:rsidP="007B6D95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7B6D95" w:rsidRPr="00B55C79" w:rsidRDefault="007B6D95" w:rsidP="007B6D95">
            <w:r>
              <w:t xml:space="preserve">Ysgol Rhiwabon sports hall 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Pr="001C67FB" w:rsidRDefault="005746B9" w:rsidP="00126A6E">
            <w:r>
              <w:lastRenderedPageBreak/>
              <w:t xml:space="preserve">Mon </w:t>
            </w:r>
            <w:r w:rsidR="00FC0EA8">
              <w:t>03/10/2022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5841B6" w:rsidRPr="003D1646" w:rsidRDefault="003D40D7" w:rsidP="00126A6E">
            <w:r>
              <w:t>Free Choice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8A0363" w:rsidRPr="00090992" w:rsidRDefault="008A0363" w:rsidP="00126A6E"/>
        </w:tc>
        <w:tc>
          <w:tcPr>
            <w:tcW w:w="1364" w:type="pct"/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8A0363" w:rsidRPr="00090992" w:rsidRDefault="00FC0EA8" w:rsidP="00FC0EA8">
            <w:r>
              <w:t>Ruabon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Pr="001C67FB" w:rsidRDefault="005746B9" w:rsidP="00126A6E">
            <w:r>
              <w:t xml:space="preserve">Tues </w:t>
            </w:r>
            <w:r w:rsidR="00FC0EA8">
              <w:t>04/10/2022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1C67FB" w:rsidRDefault="00CA6E90" w:rsidP="00126A6E">
            <w:r>
              <w:t xml:space="preserve">Pancake night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FC0EA8" w:rsidP="00126A6E">
            <w:pPr>
              <w:pStyle w:val="TableText"/>
            </w:pPr>
            <w:r>
              <w:t>6.30pm – 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A610DC" w:rsidRPr="001C67FB" w:rsidRDefault="00FC0EA8" w:rsidP="00FC0EA8">
            <w:r>
              <w:t>Ruabon</w:t>
            </w:r>
          </w:p>
        </w:tc>
      </w:tr>
      <w:tr w:rsidR="003D40D7" w:rsidRPr="00013F2C" w:rsidTr="0090419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40D7" w:rsidRPr="001C67FB" w:rsidRDefault="003D40D7" w:rsidP="003D40D7">
            <w:r>
              <w:t>Thurs 06/10/2022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3D40D7" w:rsidRPr="005A06B1" w:rsidRDefault="003D40D7" w:rsidP="00AB2427">
            <w:pPr>
              <w:rPr>
                <w:color w:val="FF0000"/>
              </w:rPr>
            </w:pPr>
            <w:r w:rsidRPr="005A06B1">
              <w:rPr>
                <w:color w:val="FF0000"/>
              </w:rPr>
              <w:t>6pm to 7pm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3D1646" w:rsidRPr="00013F2C" w:rsidTr="00193F33">
        <w:trPr>
          <w:trHeight w:val="301"/>
        </w:trPr>
        <w:tc>
          <w:tcPr>
            <w:tcW w:w="1166" w:type="pct"/>
          </w:tcPr>
          <w:p w:rsidR="003D1646" w:rsidRPr="001C67FB" w:rsidRDefault="005746B9" w:rsidP="00126A6E">
            <w:r>
              <w:t xml:space="preserve">Mon </w:t>
            </w:r>
            <w:r w:rsidR="00FC0EA8">
              <w:t>10/10/2022</w:t>
            </w:r>
          </w:p>
        </w:tc>
        <w:tc>
          <w:tcPr>
            <w:tcW w:w="1343" w:type="pct"/>
          </w:tcPr>
          <w:p w:rsidR="003D1646" w:rsidRPr="00090992" w:rsidRDefault="003D1646" w:rsidP="00126A6E"/>
        </w:tc>
        <w:tc>
          <w:tcPr>
            <w:tcW w:w="1127" w:type="pct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3D1646" w:rsidRPr="00090992" w:rsidRDefault="003D1646" w:rsidP="00126A6E"/>
        </w:tc>
        <w:tc>
          <w:tcPr>
            <w:tcW w:w="1364" w:type="pct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3D1646" w:rsidRPr="00090992" w:rsidRDefault="00FC0EA8" w:rsidP="00FC0EA8">
            <w:r>
              <w:t>Ruabon</w:t>
            </w:r>
          </w:p>
        </w:tc>
      </w:tr>
      <w:tr w:rsidR="00367CB3" w:rsidRPr="00013F2C" w:rsidTr="00193F33">
        <w:trPr>
          <w:trHeight w:val="301"/>
        </w:trPr>
        <w:tc>
          <w:tcPr>
            <w:tcW w:w="1166" w:type="pct"/>
          </w:tcPr>
          <w:p w:rsidR="00367CB3" w:rsidRPr="001C67FB" w:rsidRDefault="005746B9" w:rsidP="00126A6E">
            <w:r>
              <w:t xml:space="preserve">Tues </w:t>
            </w:r>
            <w:r w:rsidR="00FC0EA8">
              <w:t>11/10/2022</w:t>
            </w:r>
          </w:p>
        </w:tc>
        <w:tc>
          <w:tcPr>
            <w:tcW w:w="1343" w:type="pct"/>
          </w:tcPr>
          <w:p w:rsidR="0002174A" w:rsidRPr="00E33D61" w:rsidRDefault="00CA6E90" w:rsidP="00126A6E">
            <w:r>
              <w:t>Beer pong comp (without the beer)</w:t>
            </w:r>
          </w:p>
        </w:tc>
        <w:tc>
          <w:tcPr>
            <w:tcW w:w="1127" w:type="pct"/>
            <w:vAlign w:val="center"/>
          </w:tcPr>
          <w:p w:rsidR="00367CB3" w:rsidRPr="00B55C79" w:rsidRDefault="00FC0EA8" w:rsidP="00126A6E">
            <w:r>
              <w:t>6.30pm – 8.30pm</w:t>
            </w:r>
          </w:p>
        </w:tc>
        <w:tc>
          <w:tcPr>
            <w:tcW w:w="1364" w:type="pct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EE7556" w:rsidRPr="00B55C79" w:rsidRDefault="00FC0EA8" w:rsidP="00FC0EA8">
            <w:r>
              <w:t>Ruabon</w:t>
            </w:r>
          </w:p>
        </w:tc>
      </w:tr>
      <w:tr w:rsidR="003D40D7" w:rsidRPr="00013F2C" w:rsidTr="00193F33">
        <w:trPr>
          <w:trHeight w:val="301"/>
        </w:trPr>
        <w:tc>
          <w:tcPr>
            <w:tcW w:w="1166" w:type="pct"/>
          </w:tcPr>
          <w:p w:rsidR="003D40D7" w:rsidRPr="001C67FB" w:rsidRDefault="003D40D7" w:rsidP="003D40D7">
            <w:r>
              <w:t>Thurs 13/10/2022</w:t>
            </w:r>
          </w:p>
        </w:tc>
        <w:tc>
          <w:tcPr>
            <w:tcW w:w="1343" w:type="pct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Pr="001C67FB" w:rsidRDefault="005746B9" w:rsidP="00126A6E">
            <w:r>
              <w:t xml:space="preserve">Mon </w:t>
            </w:r>
            <w:r w:rsidR="00FC0EA8">
              <w:t>17/10/2022</w:t>
            </w:r>
          </w:p>
        </w:tc>
        <w:tc>
          <w:tcPr>
            <w:tcW w:w="1343" w:type="pct"/>
          </w:tcPr>
          <w:p w:rsidR="005841B6" w:rsidRPr="00E33D61" w:rsidRDefault="001C7C31" w:rsidP="00126A6E">
            <w:r>
              <w:t xml:space="preserve">Games night </w:t>
            </w:r>
          </w:p>
        </w:tc>
        <w:tc>
          <w:tcPr>
            <w:tcW w:w="1127" w:type="pct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5841B6" w:rsidRPr="00B55C79" w:rsidRDefault="005841B6" w:rsidP="00126A6E"/>
        </w:tc>
        <w:tc>
          <w:tcPr>
            <w:tcW w:w="1364" w:type="pct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5841B6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Pr="00AB2427" w:rsidRDefault="005746B9" w:rsidP="00126A6E">
            <w:pPr>
              <w:rPr>
                <w:color w:val="4F81BD" w:themeColor="accent1"/>
              </w:rPr>
            </w:pPr>
            <w:r w:rsidRPr="00AB2427">
              <w:rPr>
                <w:color w:val="4F81BD" w:themeColor="accent1"/>
              </w:rPr>
              <w:t xml:space="preserve">Tues </w:t>
            </w:r>
            <w:r w:rsidR="00FC0EA8" w:rsidRPr="00AB2427">
              <w:rPr>
                <w:color w:val="4F81BD" w:themeColor="accent1"/>
              </w:rPr>
              <w:t>18/10/2022</w:t>
            </w:r>
          </w:p>
        </w:tc>
        <w:tc>
          <w:tcPr>
            <w:tcW w:w="1343" w:type="pct"/>
            <w:shd w:val="clear" w:color="auto" w:fill="auto"/>
          </w:tcPr>
          <w:p w:rsidR="005841B6" w:rsidRDefault="00CA6E90" w:rsidP="00126A6E">
            <w:pPr>
              <w:rPr>
                <w:color w:val="4F81BD" w:themeColor="accent1"/>
              </w:rPr>
            </w:pPr>
            <w:r w:rsidRPr="00AB2427">
              <w:rPr>
                <w:color w:val="4F81BD" w:themeColor="accent1"/>
              </w:rPr>
              <w:t>Trip TBC</w:t>
            </w:r>
            <w:r w:rsidR="00A55D3D" w:rsidRPr="00AB2427">
              <w:rPr>
                <w:color w:val="4F81BD" w:themeColor="accent1"/>
              </w:rPr>
              <w:t xml:space="preserve"> (breakout)</w:t>
            </w:r>
          </w:p>
          <w:p w:rsidR="00F94475" w:rsidRPr="00AB2427" w:rsidRDefault="00F94475" w:rsidP="00126A6E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5841B6" w:rsidRPr="00AB2427" w:rsidRDefault="00CA6E90" w:rsidP="00126A6E">
            <w:pPr>
              <w:rPr>
                <w:color w:val="4F81BD" w:themeColor="accent1"/>
              </w:rPr>
            </w:pPr>
            <w:r w:rsidRPr="00AB2427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shd w:val="clear" w:color="auto" w:fill="auto"/>
          </w:tcPr>
          <w:p w:rsidR="005841B6" w:rsidRPr="00AB2427" w:rsidRDefault="00CA6E90" w:rsidP="00CA6E90">
            <w:pPr>
              <w:rPr>
                <w:color w:val="4F81BD" w:themeColor="accent1"/>
              </w:rPr>
            </w:pPr>
            <w:r w:rsidRPr="00AB2427">
              <w:rPr>
                <w:color w:val="4F81BD" w:themeColor="accent1"/>
              </w:rPr>
              <w:t>TBC</w:t>
            </w:r>
          </w:p>
        </w:tc>
      </w:tr>
      <w:tr w:rsidR="003D40D7" w:rsidRPr="00013F2C" w:rsidTr="002E52EF">
        <w:trPr>
          <w:trHeight w:val="301"/>
        </w:trPr>
        <w:tc>
          <w:tcPr>
            <w:tcW w:w="1166" w:type="pct"/>
          </w:tcPr>
          <w:p w:rsidR="003D40D7" w:rsidRPr="001C67FB" w:rsidRDefault="003D40D7" w:rsidP="003D40D7">
            <w:r>
              <w:t>Thurs 20/10/2022</w:t>
            </w:r>
          </w:p>
        </w:tc>
        <w:tc>
          <w:tcPr>
            <w:tcW w:w="1343" w:type="pct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5746B9" w:rsidP="00126A6E">
            <w:r>
              <w:t xml:space="preserve">Mon </w:t>
            </w:r>
            <w:r w:rsidR="00FC0EA8">
              <w:t>24/10/2022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FC0EA8" w:rsidP="00126A6E">
            <w:r>
              <w:t xml:space="preserve">Pumpkin carving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5841B6" w:rsidRPr="00B55C79" w:rsidRDefault="005841B6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5746B9" w:rsidP="00126A6E">
            <w:r>
              <w:t xml:space="preserve">Tues </w:t>
            </w:r>
            <w:r w:rsidR="00FC0EA8">
              <w:t>25/10/2022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FC0EA8" w:rsidP="00126A6E">
            <w:r>
              <w:t>Pumpkin carving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FC0EA8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3D40D7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D40D7" w:rsidRPr="001C67FB" w:rsidRDefault="003D40D7" w:rsidP="003D40D7">
            <w:r>
              <w:t>Thurs 27/10/2022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FC0EA8" w:rsidRPr="00B55C79" w:rsidTr="00FC0EA8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6A6A6" w:themeFill="background1" w:themeFillShade="A6"/>
          </w:tcPr>
          <w:p w:rsidR="00FC0EA8" w:rsidRPr="00B55C79" w:rsidRDefault="00FC0EA8" w:rsidP="00126A6E">
            <w:r>
              <w:lastRenderedPageBreak/>
              <w:t>Closed 1 week October half term</w:t>
            </w:r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746B9" w:rsidP="00126A6E">
            <w:r>
              <w:t xml:space="preserve">Mon </w:t>
            </w:r>
            <w:r w:rsidR="00FC0EA8">
              <w:t>07/11/2022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FC0EA8" w:rsidP="00126A6E">
            <w:r>
              <w:t>Welcome back</w:t>
            </w:r>
          </w:p>
          <w:p w:rsidR="005746B9" w:rsidRPr="00E33D61" w:rsidRDefault="005746B9" w:rsidP="00126A6E">
            <w:r>
              <w:t xml:space="preserve">Juniors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5841B6" w:rsidRPr="00B55C79" w:rsidRDefault="005841B6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746B9" w:rsidP="00126A6E">
            <w:r>
              <w:t xml:space="preserve">Tues </w:t>
            </w:r>
            <w:r w:rsidR="00FC0EA8">
              <w:t>08/11/2022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FC0EA8" w:rsidP="00126A6E">
            <w:r>
              <w:t>Welcome back</w:t>
            </w:r>
          </w:p>
          <w:p w:rsidR="005746B9" w:rsidRPr="00E33D61" w:rsidRDefault="005746B9" w:rsidP="00126A6E">
            <w:r>
              <w:t>Seniors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FC0EA8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3D40D7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1C67FB" w:rsidRDefault="003D40D7" w:rsidP="003D40D7">
            <w:r>
              <w:t>Thurs 10/11/2022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746B9" w:rsidP="00126A6E">
            <w:r>
              <w:t xml:space="preserve">Mon </w:t>
            </w:r>
            <w:r w:rsidR="00FC0EA8">
              <w:t>14/11/2022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A55D3D" w:rsidP="00126A6E">
            <w:r>
              <w:t xml:space="preserve">Fire pit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5841B6" w:rsidRPr="00B55C79" w:rsidRDefault="005841B6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5841B6" w:rsidRPr="00B55C79" w:rsidRDefault="00FC0EA8" w:rsidP="00FC0EA8">
            <w:r>
              <w:t>Ruabon</w:t>
            </w:r>
          </w:p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AB2427" w:rsidRDefault="005746B9" w:rsidP="00126A6E">
            <w:pPr>
              <w:rPr>
                <w:color w:val="FF0000"/>
              </w:rPr>
            </w:pPr>
            <w:r w:rsidRPr="00AB2427">
              <w:rPr>
                <w:color w:val="FF0000"/>
              </w:rPr>
              <w:t xml:space="preserve">Tues </w:t>
            </w:r>
            <w:r w:rsidR="00CA6E90" w:rsidRPr="00AB2427">
              <w:rPr>
                <w:color w:val="FF0000"/>
              </w:rPr>
              <w:t>15</w:t>
            </w:r>
            <w:r w:rsidR="00FC0EA8" w:rsidRPr="00AB2427">
              <w:rPr>
                <w:color w:val="FF0000"/>
              </w:rPr>
              <w:t>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Default="00CA6E90" w:rsidP="00126A6E">
            <w:pPr>
              <w:rPr>
                <w:color w:val="FF0000"/>
              </w:rPr>
            </w:pPr>
            <w:r w:rsidRPr="00AB2427">
              <w:rPr>
                <w:color w:val="FF0000"/>
              </w:rPr>
              <w:t xml:space="preserve">Closed for planning </w:t>
            </w:r>
          </w:p>
          <w:p w:rsidR="00AB2427" w:rsidRDefault="00AB2427" w:rsidP="00126A6E">
            <w:pPr>
              <w:rPr>
                <w:color w:val="FF0000"/>
              </w:rPr>
            </w:pPr>
          </w:p>
          <w:p w:rsidR="00AB2427" w:rsidRPr="00AB2427" w:rsidRDefault="00AB2427" w:rsidP="00126A6E">
            <w:pPr>
              <w:rPr>
                <w:color w:val="FF0000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AB2427" w:rsidRDefault="00AB2427" w:rsidP="00126A6E">
            <w:pPr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AB2427" w:rsidRDefault="00AB2427" w:rsidP="00FC0EA8">
            <w:pPr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5746B9" w:rsidRDefault="005746B9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Thurs </w:t>
            </w:r>
            <w:r w:rsidR="00CA6E90" w:rsidRPr="005746B9">
              <w:rPr>
                <w:color w:val="4F81BD" w:themeColor="accent1"/>
              </w:rPr>
              <w:t>17</w:t>
            </w:r>
            <w:r w:rsidR="00FC0EA8" w:rsidRPr="005746B9">
              <w:rPr>
                <w:color w:val="4F81BD" w:themeColor="accent1"/>
              </w:rPr>
              <w:t>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746B9" w:rsidRDefault="00987EDF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World Children’s Day</w:t>
            </w:r>
          </w:p>
          <w:p w:rsidR="00AB2427" w:rsidRDefault="005746B9" w:rsidP="00126A6E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VISIT</w:t>
            </w:r>
          </w:p>
          <w:p w:rsidR="00B43804" w:rsidRPr="005746B9" w:rsidRDefault="00987EDF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 </w:t>
            </w:r>
            <w:r w:rsidR="00A55D3D" w:rsidRPr="005746B9">
              <w:rPr>
                <w:color w:val="4F81BD" w:themeColor="accent1"/>
              </w:rPr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5746B9" w:rsidRDefault="005746B9" w:rsidP="00126A6E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5pm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5746B9" w:rsidRDefault="00987EDF" w:rsidP="00987EDF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Ty Pawb, Wrexham </w:t>
            </w:r>
          </w:p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5746B9" w:rsidP="00126A6E">
            <w:r>
              <w:t xml:space="preserve">Mon </w:t>
            </w:r>
            <w:r w:rsidR="00CA6E90">
              <w:t>21</w:t>
            </w:r>
            <w:r w:rsidR="00FC0EA8">
              <w:t>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126A6E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B43804" w:rsidRPr="00B55C79" w:rsidRDefault="00B43804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B43804" w:rsidRPr="00B55C79" w:rsidRDefault="00FC0EA8" w:rsidP="00FC0EA8">
            <w:r>
              <w:t>Ruabon</w:t>
            </w:r>
          </w:p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5746B9" w:rsidP="00126A6E">
            <w:r>
              <w:t xml:space="preserve">Tues </w:t>
            </w:r>
            <w:r w:rsidR="00CA6E90">
              <w:t>22</w:t>
            </w:r>
            <w:r w:rsidR="00FC0EA8">
              <w:t>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CA6E90" w:rsidP="00126A6E">
            <w:r>
              <w:t xml:space="preserve">World cup quiz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FC0EA8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B43804" w:rsidRPr="00B55C79" w:rsidRDefault="00FC0EA8" w:rsidP="00FC0EA8">
            <w:r>
              <w:t>Ruabon</w:t>
            </w:r>
          </w:p>
        </w:tc>
      </w:tr>
      <w:tr w:rsidR="003D40D7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3D40D7" w:rsidP="003D40D7">
            <w:r>
              <w:t>Thurs 24/11/2022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FC0EA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5746B9" w:rsidP="00126A6E">
            <w:r>
              <w:t xml:space="preserve">Mon </w:t>
            </w:r>
            <w:r w:rsidR="00CA6E90">
              <w:t>28</w:t>
            </w:r>
            <w:r w:rsidR="00FC0EA8">
              <w:t>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Pr="00E33D61" w:rsidRDefault="00A55D3D" w:rsidP="00126A6E">
            <w:r>
              <w:t>Pizza night (make your own)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FC0EA8" w:rsidP="00FC0EA8">
            <w:r>
              <w:t>5.30pm-7.30pm JUNIOR NIGHT</w:t>
            </w:r>
          </w:p>
          <w:p w:rsidR="00FC0EA8" w:rsidRPr="00B55C79" w:rsidRDefault="00FC0EA8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FC0EA8" w:rsidRDefault="00FC0EA8" w:rsidP="00FC0EA8">
            <w:r>
              <w:t>Ruabon</w:t>
            </w:r>
          </w:p>
          <w:p w:rsidR="00AB2427" w:rsidRPr="00B55C79" w:rsidRDefault="00AB2427" w:rsidP="00FC0EA8"/>
        </w:tc>
      </w:tr>
      <w:tr w:rsidR="00FC0EA8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5746B9" w:rsidP="00126A6E">
            <w:r>
              <w:t xml:space="preserve">Tues </w:t>
            </w:r>
            <w:r w:rsidR="00CA6E90">
              <w:t>29/11</w:t>
            </w:r>
            <w:r w:rsidR="00FC0EA8">
              <w:t>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Pr="00E33D61" w:rsidRDefault="005746B9" w:rsidP="00126A6E">
            <w:r>
              <w:t>Toasties’</w:t>
            </w:r>
            <w:r w:rsidR="00CA6E90">
              <w:t xml:space="preserve"> night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B55C79" w:rsidRDefault="00FC0EA8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FC0EA8" w:rsidP="00FC0EA8">
            <w:r>
              <w:t>Ruabon Youth Centre</w:t>
            </w:r>
          </w:p>
          <w:p w:rsidR="00FC0EA8" w:rsidRDefault="00FC0EA8" w:rsidP="00FC0EA8">
            <w:r>
              <w:t>Stanley Grove</w:t>
            </w:r>
          </w:p>
          <w:p w:rsidR="00AB2427" w:rsidRPr="00B55C79" w:rsidRDefault="00FC0EA8" w:rsidP="00F94475">
            <w:r>
              <w:t>Ruabon</w:t>
            </w:r>
          </w:p>
        </w:tc>
      </w:tr>
      <w:tr w:rsidR="003D40D7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3D40D7" w:rsidP="003D40D7">
            <w:r>
              <w:lastRenderedPageBreak/>
              <w:t>Thurs 01/12/2022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5746B9" w:rsidP="00126A6E">
            <w:r>
              <w:t xml:space="preserve">Mon </w:t>
            </w:r>
            <w:r w:rsidR="00CA6E90">
              <w:t>05</w:t>
            </w:r>
            <w:r w:rsidR="00DC64B4"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A55D3D" w:rsidP="00126A6E">
            <w:r>
              <w:t xml:space="preserve">Baking Christmas cookies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9F563A" w:rsidRDefault="00DC64B4" w:rsidP="00DC64B4">
            <w:r>
              <w:t>5.30pm-7.30pm JUNIOR NIGHT</w:t>
            </w:r>
          </w:p>
          <w:p w:rsidR="00DC64B4" w:rsidRDefault="00DC64B4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DC64B4" w:rsidP="00DC64B4">
            <w:r>
              <w:t>Ruabon Youth Centre</w:t>
            </w:r>
          </w:p>
          <w:p w:rsidR="00DC64B4" w:rsidRDefault="00DC64B4" w:rsidP="00DC64B4">
            <w:r>
              <w:t>Stanley Grove</w:t>
            </w:r>
          </w:p>
          <w:p w:rsidR="00DC64B4" w:rsidRDefault="00DC64B4" w:rsidP="00DC64B4">
            <w:r>
              <w:t>Ruabon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5746B9" w:rsidP="00126A6E">
            <w:r>
              <w:t xml:space="preserve">Tues </w:t>
            </w:r>
            <w:r w:rsidR="00CA6E90">
              <w:t>06</w:t>
            </w:r>
            <w:r w:rsidR="00DC64B4"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A55D3D" w:rsidP="00126A6E">
            <w:r>
              <w:t xml:space="preserve">Christmas jumpers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Default="00DC64B4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DC64B4" w:rsidP="00DC64B4">
            <w:r>
              <w:t>Ruabon Youth Centre</w:t>
            </w:r>
          </w:p>
          <w:p w:rsidR="00DC64B4" w:rsidRDefault="00DC64B4" w:rsidP="00DC64B4">
            <w:r>
              <w:t>Stanley Grove</w:t>
            </w:r>
          </w:p>
          <w:p w:rsidR="00DC64B4" w:rsidRDefault="00DC64B4" w:rsidP="00DC64B4">
            <w:r>
              <w:t>Ruabon</w:t>
            </w:r>
          </w:p>
        </w:tc>
      </w:tr>
      <w:tr w:rsidR="003D40D7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3D40D7" w:rsidP="003D40D7">
            <w:r>
              <w:t>Thurs 08/12/2022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5746B9" w:rsidP="00126A6E">
            <w:r>
              <w:t xml:space="preserve">Mon </w:t>
            </w:r>
            <w:r w:rsidR="00CA6E90">
              <w:t>12</w:t>
            </w:r>
            <w:r w:rsidR="00DC64B4"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A55D3D" w:rsidP="00126A6E">
            <w:r>
              <w:t xml:space="preserve">Christmas craft night and decorate the tree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9F563A" w:rsidRDefault="00DC64B4" w:rsidP="00DC64B4">
            <w:r>
              <w:t>5.30pm-7.30pm JUNIOR NIGHT</w:t>
            </w:r>
          </w:p>
          <w:p w:rsidR="00DC64B4" w:rsidRDefault="00DC64B4" w:rsidP="00126A6E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DC64B4" w:rsidP="00DC64B4">
            <w:r>
              <w:t>Ruabon Youth Centre</w:t>
            </w:r>
          </w:p>
          <w:p w:rsidR="00DC64B4" w:rsidRDefault="00DC64B4" w:rsidP="00DC64B4">
            <w:r>
              <w:t>Stanley Grove</w:t>
            </w:r>
          </w:p>
          <w:p w:rsidR="00DC64B4" w:rsidRDefault="00DC64B4" w:rsidP="00DC64B4">
            <w:r>
              <w:t>Ruabon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5746B9" w:rsidP="00126A6E">
            <w:r>
              <w:t xml:space="preserve">Tues </w:t>
            </w:r>
            <w:r w:rsidR="00CA6E90">
              <w:t>13</w:t>
            </w:r>
            <w:r w:rsidR="00DC64B4"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A55D3D" w:rsidP="00126A6E">
            <w:r>
              <w:t>Pizza night (make your own)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Default="00DC64B4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DC64B4" w:rsidP="00DC64B4">
            <w:r>
              <w:t>Ruabon Youth Centre</w:t>
            </w:r>
          </w:p>
          <w:p w:rsidR="00DC64B4" w:rsidRDefault="00DC64B4" w:rsidP="00DC64B4">
            <w:r>
              <w:t>Stanley Grove</w:t>
            </w:r>
          </w:p>
          <w:p w:rsidR="00DC64B4" w:rsidRDefault="00DC64B4" w:rsidP="00DC64B4">
            <w:r>
              <w:t>Ruabon</w:t>
            </w:r>
          </w:p>
        </w:tc>
      </w:tr>
      <w:tr w:rsidR="003D40D7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3D40D7" w:rsidP="003D40D7">
            <w:r>
              <w:t>Thurs 15/12/2022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Detached </w:t>
            </w:r>
          </w:p>
          <w:p w:rsidR="003D40D7" w:rsidRDefault="003D40D7" w:rsidP="003D40D7">
            <w:r>
              <w:t xml:space="preserve">Sports session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6pm to 7pm </w:t>
            </w:r>
          </w:p>
          <w:p w:rsidR="003D40D7" w:rsidRPr="00B55C79" w:rsidRDefault="003D40D7" w:rsidP="003D40D7">
            <w:r>
              <w:t xml:space="preserve">7pm to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3D40D7" w:rsidP="003D40D7">
            <w:pPr>
              <w:rPr>
                <w:color w:val="FF0000"/>
              </w:rPr>
            </w:pPr>
            <w:r w:rsidRPr="005A06B1">
              <w:rPr>
                <w:color w:val="FF0000"/>
              </w:rPr>
              <w:t xml:space="preserve">Ruabon community </w:t>
            </w:r>
          </w:p>
          <w:p w:rsidR="003D40D7" w:rsidRPr="00B55C79" w:rsidRDefault="003D40D7" w:rsidP="003D40D7">
            <w:r>
              <w:t xml:space="preserve">Ysgol Rhiwabon sports hall 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5746B9" w:rsidRDefault="005746B9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Mon </w:t>
            </w:r>
            <w:r w:rsidR="00CA6E90" w:rsidRPr="005746B9">
              <w:rPr>
                <w:color w:val="4F81BD" w:themeColor="accent1"/>
              </w:rPr>
              <w:t>19</w:t>
            </w:r>
            <w:r w:rsidR="00DC64B4" w:rsidRPr="005746B9">
              <w:rPr>
                <w:color w:val="4F81BD" w:themeColor="accent1"/>
              </w:rPr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A55D3D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Tenpin Bowling </w:t>
            </w:r>
          </w:p>
          <w:p w:rsidR="005746B9" w:rsidRPr="005746B9" w:rsidRDefault="005746B9" w:rsidP="00126A6E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5746B9" w:rsidRDefault="00A55D3D" w:rsidP="00DC64B4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TBC</w:t>
            </w:r>
          </w:p>
          <w:p w:rsidR="00DC64B4" w:rsidRPr="005746B9" w:rsidRDefault="00DC64B4" w:rsidP="00126A6E">
            <w:pPr>
              <w:rPr>
                <w:color w:val="4F81BD" w:themeColor="accent1"/>
              </w:rPr>
            </w:pP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5746B9" w:rsidRDefault="00A55D3D" w:rsidP="00A55D3D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TBC</w:t>
            </w:r>
          </w:p>
        </w:tc>
      </w:tr>
      <w:tr w:rsidR="00DC64B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5746B9" w:rsidRDefault="005746B9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 xml:space="preserve">Tues </w:t>
            </w:r>
            <w:r w:rsidR="00CA6E90" w:rsidRPr="005746B9">
              <w:rPr>
                <w:color w:val="4F81BD" w:themeColor="accent1"/>
              </w:rPr>
              <w:t>20</w:t>
            </w:r>
            <w:r w:rsidR="00DC64B4" w:rsidRPr="005746B9">
              <w:rPr>
                <w:color w:val="4F81BD" w:themeColor="accent1"/>
              </w:rPr>
              <w:t>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A55D3D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Shopping trip TBC</w:t>
            </w:r>
          </w:p>
          <w:p w:rsidR="005746B9" w:rsidRPr="005746B9" w:rsidRDefault="005746B9" w:rsidP="00126A6E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5746B9" w:rsidRDefault="00A55D3D" w:rsidP="00126A6E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5746B9" w:rsidRDefault="00A55D3D" w:rsidP="00A55D3D">
            <w:pPr>
              <w:rPr>
                <w:color w:val="4F81BD" w:themeColor="accent1"/>
              </w:rPr>
            </w:pPr>
            <w:r w:rsidRPr="005746B9">
              <w:rPr>
                <w:color w:val="4F81BD" w:themeColor="accent1"/>
              </w:rPr>
              <w:t>TBC</w:t>
            </w:r>
          </w:p>
        </w:tc>
      </w:tr>
      <w:tr w:rsidR="00CA6E90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Default="005746B9" w:rsidP="00126A6E">
            <w:r>
              <w:t xml:space="preserve">Thurs </w:t>
            </w:r>
            <w:r w:rsidR="00CA6E90">
              <w:t>22/12/2022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Pr="00E33D61" w:rsidRDefault="005746B9" w:rsidP="003D40D7">
            <w:r>
              <w:t>C</w:t>
            </w:r>
            <w:r w:rsidR="003D40D7">
              <w:t>elebration Evening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A6E90" w:rsidRDefault="00CA6E90" w:rsidP="00126A6E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Default="00CA6E90" w:rsidP="00CA6E90">
            <w:r>
              <w:t>Ruabon Youth Centre</w:t>
            </w:r>
          </w:p>
          <w:p w:rsidR="00CA6E90" w:rsidRDefault="00CA6E90" w:rsidP="00CA6E90">
            <w:r>
              <w:t>Stanley Grove</w:t>
            </w:r>
          </w:p>
          <w:p w:rsidR="00CA6E90" w:rsidRDefault="00CA6E90" w:rsidP="00CA6E90">
            <w:r>
              <w:t>Ruabon</w:t>
            </w:r>
          </w:p>
        </w:tc>
      </w:tr>
    </w:tbl>
    <w:p w:rsidR="005746B9" w:rsidRDefault="005746B9" w:rsidP="00126A6E"/>
    <w:p w:rsidR="00C76BF0" w:rsidRPr="00807842" w:rsidRDefault="00C76BF0" w:rsidP="00126A6E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126A6E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126A6E">
      <w:r>
        <w:separator/>
      </w:r>
    </w:p>
  </w:endnote>
  <w:endnote w:type="continuationSeparator" w:id="0">
    <w:p w:rsidR="00566903" w:rsidRDefault="00566903" w:rsidP="0012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126A6E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126A6E">
      <w:r>
        <w:separator/>
      </w:r>
    </w:p>
  </w:footnote>
  <w:footnote w:type="continuationSeparator" w:id="0">
    <w:p w:rsidR="00566903" w:rsidRDefault="00566903" w:rsidP="00126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126A6E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126A6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26A6E">
    <w:pPr>
      <w:pStyle w:val="Header"/>
    </w:pPr>
  </w:p>
  <w:p w:rsidR="00F86700" w:rsidRDefault="005C00E8" w:rsidP="00126A6E">
    <w:pPr>
      <w:pStyle w:val="Header"/>
    </w:pPr>
    <w:r>
      <w:t xml:space="preserve">                               </w:t>
    </w:r>
  </w:p>
  <w:p w:rsidR="00F86700" w:rsidRDefault="00F86700" w:rsidP="00126A6E">
    <w:pPr>
      <w:pStyle w:val="Header"/>
    </w:pPr>
  </w:p>
  <w:p w:rsidR="00DC2E54" w:rsidRDefault="00DC2E54" w:rsidP="00126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26A6E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D40D7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29D0"/>
    <w:rsid w:val="005650EB"/>
    <w:rsid w:val="00566903"/>
    <w:rsid w:val="005746B9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25F4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87EDF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55D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2427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60F51"/>
    <w:rsid w:val="00C727D2"/>
    <w:rsid w:val="00C72F32"/>
    <w:rsid w:val="00C76BF0"/>
    <w:rsid w:val="00C80222"/>
    <w:rsid w:val="00C86094"/>
    <w:rsid w:val="00CA0330"/>
    <w:rsid w:val="00CA6E9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C64B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17E30"/>
    <w:rsid w:val="00F214A3"/>
    <w:rsid w:val="00F333E6"/>
    <w:rsid w:val="00F33842"/>
    <w:rsid w:val="00F47A62"/>
    <w:rsid w:val="00F50FDC"/>
    <w:rsid w:val="00F54D19"/>
    <w:rsid w:val="00F760F9"/>
    <w:rsid w:val="00F86700"/>
    <w:rsid w:val="00F94475"/>
    <w:rsid w:val="00FA6E99"/>
    <w:rsid w:val="00FB508E"/>
    <w:rsid w:val="00FB65C4"/>
    <w:rsid w:val="00FC025D"/>
    <w:rsid w:val="00FC0EA8"/>
    <w:rsid w:val="00FD0A45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4D15B0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26A6E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61340-2C27-4019-96C9-D443CC86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132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10</cp:revision>
  <cp:lastPrinted>2022-06-09T19:04:00Z</cp:lastPrinted>
  <dcterms:created xsi:type="dcterms:W3CDTF">2022-06-09T17:17:00Z</dcterms:created>
  <dcterms:modified xsi:type="dcterms:W3CDTF">2022-08-16T10:41:00Z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